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BA7583C" w14:textId="02F4CD5D" w:rsidR="00D93585" w:rsidRPr="008132C2" w:rsidRDefault="00D93585" w:rsidP="00F56E52">
      <w:r w:rsidRPr="008132C2">
        <w:t>Alison Nardini</w:t>
      </w:r>
    </w:p>
    <w:p w14:paraId="7DF0B8A1" w14:textId="77777777" w:rsidR="00D93585" w:rsidRPr="008132C2" w:rsidRDefault="00D93585" w:rsidP="00F56E52">
      <w:r w:rsidRPr="008132C2">
        <w:t>CI 403 – Poetzel</w:t>
      </w:r>
    </w:p>
    <w:p w14:paraId="16E7F998" w14:textId="77777777" w:rsidR="00D93585" w:rsidRPr="008132C2" w:rsidRDefault="00D93585" w:rsidP="00F56E52">
      <w:r w:rsidRPr="008132C2">
        <w:t>Capstone Project</w:t>
      </w:r>
    </w:p>
    <w:p w14:paraId="5C5EEE7F" w14:textId="77777777" w:rsidR="00D93585" w:rsidRPr="008132C2" w:rsidRDefault="00D93585" w:rsidP="00F56E52">
      <w:r w:rsidRPr="008132C2">
        <w:t>November 3, 11</w:t>
      </w:r>
    </w:p>
    <w:p w14:paraId="40F05368" w14:textId="77777777" w:rsidR="00D93585" w:rsidRPr="008132C2" w:rsidRDefault="00D93585" w:rsidP="00D93585">
      <w:pPr>
        <w:jc w:val="center"/>
        <w:rPr>
          <w:u w:val="single"/>
        </w:rPr>
      </w:pPr>
      <w:r w:rsidRPr="008132C2">
        <w:rPr>
          <w:u w:val="single"/>
        </w:rPr>
        <w:t>Introducing Slope</w:t>
      </w:r>
    </w:p>
    <w:p w14:paraId="5EBC8B61" w14:textId="77777777" w:rsidR="00D93585" w:rsidRPr="008132C2" w:rsidRDefault="00D93585" w:rsidP="00F56E52">
      <w:pPr>
        <w:rPr>
          <w:b/>
        </w:rPr>
      </w:pPr>
    </w:p>
    <w:p w14:paraId="023BF6D6" w14:textId="77777777" w:rsidR="00F56E52" w:rsidRPr="008132C2" w:rsidRDefault="00F56E52" w:rsidP="00F56E52">
      <w:pPr>
        <w:rPr>
          <w:b/>
        </w:rPr>
      </w:pPr>
      <w:r w:rsidRPr="008132C2">
        <w:rPr>
          <w:b/>
        </w:rPr>
        <w:t>Unit Introduction/Rationale</w:t>
      </w:r>
    </w:p>
    <w:p w14:paraId="5179271D" w14:textId="77777777" w:rsidR="00D93585" w:rsidRPr="008132C2" w:rsidRDefault="00D93585" w:rsidP="00F56E52">
      <w:pPr>
        <w:rPr>
          <w:i/>
        </w:rPr>
      </w:pPr>
    </w:p>
    <w:p w14:paraId="2FDE664B" w14:textId="77777777" w:rsidR="00F56E52" w:rsidRPr="008132C2" w:rsidRDefault="00F56E52" w:rsidP="00F56E52">
      <w:pPr>
        <w:rPr>
          <w:i/>
        </w:rPr>
      </w:pPr>
      <w:r w:rsidRPr="008132C2">
        <w:rPr>
          <w:i/>
        </w:rPr>
        <w:t>Overview</w:t>
      </w:r>
    </w:p>
    <w:p w14:paraId="0207252A" w14:textId="77777777" w:rsidR="00F56E52" w:rsidRPr="008132C2" w:rsidRDefault="000B1ACF" w:rsidP="00D93585">
      <w:pPr>
        <w:spacing w:line="480" w:lineRule="auto"/>
      </w:pPr>
      <w:r w:rsidRPr="008132C2">
        <w:tab/>
        <w:t xml:space="preserve">The content that will be covered in these three days will be introducing slope, finding the slope from a graph, from two points, and graphing slope intercept form. I chose this concept because I got to plan a lesson as well as observe the introduction of slope progression. I was able to observe some common misconceptions that I would not have initiated on my own. I observed difficulties from creating the right triangle to calculate rise/run or choosing two points on a line. </w:t>
      </w:r>
    </w:p>
    <w:p w14:paraId="67296E88" w14:textId="77777777" w:rsidR="000B1ACF" w:rsidRPr="008132C2" w:rsidRDefault="000B1ACF" w:rsidP="00D93585">
      <w:pPr>
        <w:spacing w:line="480" w:lineRule="auto"/>
      </w:pPr>
      <w:r w:rsidRPr="008132C2">
        <w:tab/>
        <w:t>I have built in time for students to work in class so I can help some students individually and in small groups. I believe calculating slope is something that comes better with practice</w:t>
      </w:r>
      <w:r w:rsidR="00D93585" w:rsidRPr="008132C2">
        <w:t xml:space="preserve"> rather than lecture.  The technology I have incorporated into my lesson is a projector and an ELMO. For the motivation and initial introduction of slope, I will be showing a video that puts the slope of a line into context using mountains, stairs, hills, and more. I will also be using the ELMO to demonstrate the first one or two problems on each assignment for the class. I am doing this to help the students get started on their assignment.</w:t>
      </w:r>
    </w:p>
    <w:p w14:paraId="3B82530A" w14:textId="77777777" w:rsidR="00F56E52" w:rsidRPr="008132C2" w:rsidRDefault="00F56E52" w:rsidP="00F56E52"/>
    <w:p w14:paraId="11B88C3D" w14:textId="77777777" w:rsidR="00F56E52" w:rsidRPr="008132C2" w:rsidRDefault="00F56E52" w:rsidP="00F56E52">
      <w:pPr>
        <w:rPr>
          <w:i/>
        </w:rPr>
      </w:pPr>
      <w:r w:rsidRPr="008132C2">
        <w:rPr>
          <w:i/>
        </w:rPr>
        <w:t>Objective/Purpose</w:t>
      </w:r>
    </w:p>
    <w:p w14:paraId="6FE8BF52" w14:textId="77777777" w:rsidR="00F56E52" w:rsidRPr="008132C2" w:rsidRDefault="00F56E52" w:rsidP="00F56E52"/>
    <w:p w14:paraId="4F00B1B6" w14:textId="6E8D35EC" w:rsidR="00D93585" w:rsidRPr="008132C2" w:rsidRDefault="00D93585" w:rsidP="003F62C5">
      <w:pPr>
        <w:spacing w:line="480" w:lineRule="auto"/>
      </w:pPr>
      <w:r w:rsidRPr="008132C2">
        <w:tab/>
      </w:r>
      <w:r w:rsidR="003F62C5" w:rsidRPr="008132C2">
        <w:t xml:space="preserve">The purpose of this lesson is to primarily introduce the concept of slope to the students. They have background knowledge of graphing equations from a table of values, but not straight from an equation.  The main ideas of the unit are for students to compare </w:t>
      </w:r>
      <w:r w:rsidR="003F62C5" w:rsidRPr="008132C2">
        <w:lastRenderedPageBreak/>
        <w:t xml:space="preserve">and contrast different lines, namely the steepness. </w:t>
      </w:r>
      <w:r w:rsidR="00197FA9">
        <w:t xml:space="preserve"> From there, they will learn the different ways to calculate slope as well as find the equation of a line.</w:t>
      </w:r>
    </w:p>
    <w:p w14:paraId="68AE75F2" w14:textId="4EECD3FB" w:rsidR="003F62C5" w:rsidRPr="008132C2" w:rsidRDefault="003F62C5" w:rsidP="003F62C5">
      <w:pPr>
        <w:spacing w:line="480" w:lineRule="auto"/>
      </w:pPr>
      <w:r w:rsidRPr="008132C2">
        <w:tab/>
        <w:t>After this unit, the students will be able to calculate the slope of a line given two points, calculate the slope of a line with no given points, calculate t</w:t>
      </w:r>
      <w:r w:rsidR="00197FA9">
        <w:t>he slope from ordered pairs,</w:t>
      </w:r>
      <w:r w:rsidRPr="008132C2">
        <w:t xml:space="preserve"> graph a </w:t>
      </w:r>
      <w:r w:rsidR="00197FA9">
        <w:t>line from slope-intercept form, re-write linear equations to be in standard form, slope-intercept form, or point-slope form. Students will also be asked various contextual problems so they can connect what they are learning about slope and linear equations to ‘real-life’ problems.</w:t>
      </w:r>
    </w:p>
    <w:p w14:paraId="07EFB529" w14:textId="77777777" w:rsidR="00F56E52" w:rsidRPr="008132C2" w:rsidRDefault="00F56E52" w:rsidP="003F62C5">
      <w:pPr>
        <w:spacing w:line="480" w:lineRule="auto"/>
      </w:pPr>
    </w:p>
    <w:p w14:paraId="12059D1F" w14:textId="77777777" w:rsidR="00F56E52" w:rsidRPr="008132C2" w:rsidRDefault="00F56E52" w:rsidP="00F56E52">
      <w:pPr>
        <w:rPr>
          <w:i/>
        </w:rPr>
      </w:pPr>
      <w:r w:rsidRPr="008132C2">
        <w:rPr>
          <w:i/>
        </w:rPr>
        <w:t>Meeting the Needs of My Students</w:t>
      </w:r>
    </w:p>
    <w:p w14:paraId="5B798E6C" w14:textId="77777777" w:rsidR="00CC14C4" w:rsidRPr="008132C2" w:rsidRDefault="00CC14C4" w:rsidP="00F56E52">
      <w:pPr>
        <w:rPr>
          <w:i/>
        </w:rPr>
      </w:pPr>
    </w:p>
    <w:p w14:paraId="7C695CB7" w14:textId="77777777" w:rsidR="00741D59" w:rsidRPr="008132C2" w:rsidRDefault="00741D59" w:rsidP="00741D59">
      <w:pPr>
        <w:spacing w:line="480" w:lineRule="auto"/>
      </w:pPr>
      <w:r w:rsidRPr="008132C2">
        <w:rPr>
          <w:b/>
        </w:rPr>
        <w:tab/>
      </w:r>
      <w:r w:rsidRPr="008132C2">
        <w:t xml:space="preserve">Having 4 ELL students does change how I will construct my lessons. Since there is some vocabulary such as slope, rise, run, positive, negative, zero, undefined, etc. that these students must understand in order to understand the concept, I must be sure that these students know the vocabulary. Having a Spanish speaking aid will be incredibly helpful especially during the individual work time. At this point, she can explain terms and concepts in more detail. In the video and in the notes I provide the word I am defining in Spanish since there are 4 students who will benefit from that. </w:t>
      </w:r>
    </w:p>
    <w:p w14:paraId="7116C9FF" w14:textId="2F61F482" w:rsidR="00741D59" w:rsidRDefault="00741D59" w:rsidP="00741D59">
      <w:pPr>
        <w:spacing w:line="480" w:lineRule="auto"/>
      </w:pPr>
      <w:r w:rsidRPr="008132C2">
        <w:tab/>
        <w:t xml:space="preserve">Since I have two students with IEPs due to reading proficiency, I plan to keep my examples mostly visual. There will not be much reading in the examples or in the notes. This should help these students keep up with the lesson.  Keeping the notes short will allow for more students to be engaged in the activity. The longer the notes, the less engaged students are with the material. </w:t>
      </w:r>
      <w:r w:rsidR="001D4444">
        <w:t xml:space="preserve"> I have created note sheets to benefit all of the students in my class. It will outline the main points of the lesson as well as keep their notes organized and readable. I believe that the note sheet</w:t>
      </w:r>
      <w:r w:rsidR="000E6F29">
        <w:t>s will not only help the student</w:t>
      </w:r>
      <w:r w:rsidR="001D4444">
        <w:t>s with IEPs and the ELL students, but each student in the classroom.</w:t>
      </w:r>
    </w:p>
    <w:p w14:paraId="2C0276C7" w14:textId="374C95DA" w:rsidR="001D4444" w:rsidRPr="008132C2" w:rsidRDefault="001D4444" w:rsidP="00741D59">
      <w:pPr>
        <w:spacing w:line="480" w:lineRule="auto"/>
      </w:pPr>
      <w:r>
        <w:tab/>
      </w:r>
    </w:p>
    <w:p w14:paraId="11DF01DD" w14:textId="77777777" w:rsidR="00847C2A" w:rsidRDefault="00847C2A">
      <w:pPr>
        <w:rPr>
          <w:b/>
        </w:rPr>
      </w:pPr>
      <w:r>
        <w:rPr>
          <w:b/>
        </w:rPr>
        <w:br w:type="page"/>
      </w:r>
    </w:p>
    <w:p w14:paraId="58F77457" w14:textId="6ECB8CA1" w:rsidR="00F56E52" w:rsidRPr="008132C2" w:rsidRDefault="00F56E52" w:rsidP="00F56E52">
      <w:pPr>
        <w:rPr>
          <w:b/>
        </w:rPr>
      </w:pPr>
      <w:r w:rsidRPr="008132C2">
        <w:rPr>
          <w:b/>
        </w:rPr>
        <w:t>Formal Lesson Plan Sequence</w:t>
      </w:r>
    </w:p>
    <w:p w14:paraId="283700ED" w14:textId="77777777" w:rsidR="00F56E52" w:rsidRPr="008132C2" w:rsidRDefault="00F56E52" w:rsidP="00F56E52">
      <w:pPr>
        <w:rPr>
          <w:i/>
          <w:u w:val="single"/>
        </w:rPr>
      </w:pPr>
      <w:r w:rsidRPr="008132C2">
        <w:rPr>
          <w:i/>
          <w:u w:val="single"/>
        </w:rPr>
        <w:t>Day 1</w:t>
      </w:r>
    </w:p>
    <w:p w14:paraId="612B5D56" w14:textId="77777777" w:rsidR="00F56E52" w:rsidRPr="008132C2" w:rsidRDefault="00F56E52" w:rsidP="00F56E52"/>
    <w:p w14:paraId="57A892E5" w14:textId="77777777" w:rsidR="00F56E52" w:rsidRPr="008132C2" w:rsidRDefault="00F56E52" w:rsidP="00F56E52">
      <w:r w:rsidRPr="008132C2">
        <w:rPr>
          <w:i/>
        </w:rPr>
        <w:t>Name:</w:t>
      </w:r>
      <w:r w:rsidRPr="008132C2">
        <w:t xml:space="preserve"> Alison Nardini</w:t>
      </w:r>
    </w:p>
    <w:p w14:paraId="79182F2F" w14:textId="77777777" w:rsidR="00F56E52" w:rsidRPr="008132C2" w:rsidRDefault="00F56E52" w:rsidP="00F56E52">
      <w:r w:rsidRPr="008132C2">
        <w:rPr>
          <w:i/>
        </w:rPr>
        <w:t xml:space="preserve">Date: </w:t>
      </w:r>
      <w:r w:rsidRPr="008132C2">
        <w:t>11/3/11</w:t>
      </w:r>
    </w:p>
    <w:p w14:paraId="2FD70FAB" w14:textId="292DCA90" w:rsidR="00F56E52" w:rsidRPr="008132C2" w:rsidRDefault="00F56E52" w:rsidP="00F56E52">
      <w:r w:rsidRPr="008132C2">
        <w:rPr>
          <w:i/>
        </w:rPr>
        <w:t xml:space="preserve">Grade Level: </w:t>
      </w:r>
      <w:r w:rsidR="008132C2" w:rsidRPr="008132C2">
        <w:t>8</w:t>
      </w:r>
      <w:r w:rsidRPr="008132C2">
        <w:rPr>
          <w:vertAlign w:val="superscript"/>
        </w:rPr>
        <w:t>th</w:t>
      </w:r>
    </w:p>
    <w:p w14:paraId="6880D4AE" w14:textId="77777777" w:rsidR="00F56E52" w:rsidRPr="008132C2" w:rsidRDefault="00F56E52" w:rsidP="00F56E52">
      <w:r w:rsidRPr="008132C2">
        <w:rPr>
          <w:i/>
        </w:rPr>
        <w:t>Course:</w:t>
      </w:r>
      <w:r w:rsidRPr="008132C2">
        <w:t xml:space="preserve"> Algebra 1</w:t>
      </w:r>
    </w:p>
    <w:p w14:paraId="316C14F1" w14:textId="77777777" w:rsidR="00F56E52" w:rsidRPr="008132C2" w:rsidRDefault="00F56E52" w:rsidP="00F56E52">
      <w:r w:rsidRPr="008132C2">
        <w:rPr>
          <w:i/>
        </w:rPr>
        <w:t>Time Allotted:</w:t>
      </w:r>
      <w:r w:rsidRPr="008132C2">
        <w:t xml:space="preserve"> 50 Minutes</w:t>
      </w:r>
    </w:p>
    <w:p w14:paraId="1A6C3373" w14:textId="77777777" w:rsidR="00F56E52" w:rsidRPr="008132C2" w:rsidRDefault="00F56E52" w:rsidP="00F56E52">
      <w:r w:rsidRPr="008132C2">
        <w:rPr>
          <w:i/>
        </w:rPr>
        <w:t xml:space="preserve">Number of Students: </w:t>
      </w:r>
      <w:r w:rsidRPr="008132C2">
        <w:t>20</w:t>
      </w:r>
    </w:p>
    <w:p w14:paraId="43FE8AB5" w14:textId="77777777" w:rsidR="00F56E52" w:rsidRPr="008132C2" w:rsidRDefault="00F56E52" w:rsidP="00F56E52"/>
    <w:p w14:paraId="171C29FB" w14:textId="77777777" w:rsidR="00F56E52" w:rsidRPr="008132C2" w:rsidRDefault="00F56E52" w:rsidP="00F56E52">
      <w:pPr>
        <w:pStyle w:val="ListParagraph"/>
        <w:numPr>
          <w:ilvl w:val="0"/>
          <w:numId w:val="1"/>
        </w:numPr>
      </w:pPr>
      <w:r w:rsidRPr="008132C2">
        <w:t>Goal(s):</w:t>
      </w:r>
    </w:p>
    <w:p w14:paraId="063AE0F2" w14:textId="1BD45EF6" w:rsidR="0024536F" w:rsidRPr="008132C2" w:rsidRDefault="0024536F" w:rsidP="0024536F">
      <w:pPr>
        <w:pStyle w:val="ListParagraph"/>
        <w:numPr>
          <w:ilvl w:val="1"/>
          <w:numId w:val="1"/>
        </w:numPr>
      </w:pPr>
      <w:r w:rsidRPr="008132C2">
        <w:t>Common Core Mathematics Standards:</w:t>
      </w:r>
    </w:p>
    <w:p w14:paraId="11DCB577" w14:textId="6965DA8F" w:rsidR="008132C2" w:rsidRPr="008132C2" w:rsidRDefault="008132C2" w:rsidP="008132C2">
      <w:pPr>
        <w:pStyle w:val="ListParagraph"/>
        <w:numPr>
          <w:ilvl w:val="2"/>
          <w:numId w:val="1"/>
        </w:numPr>
      </w:pPr>
      <w:r w:rsidRPr="008132C2">
        <w:t>8.EE</w:t>
      </w:r>
      <w:r w:rsidR="00746456">
        <w:t>:</w:t>
      </w:r>
      <w:r w:rsidRPr="008132C2">
        <w:t xml:space="preserve"> Under</w:t>
      </w:r>
      <w:r w:rsidR="00746456">
        <w:t>standing the connections betwee</w:t>
      </w:r>
      <w:r w:rsidRPr="008132C2">
        <w:t>n proportional relationships, lines, and linear equations.</w:t>
      </w:r>
    </w:p>
    <w:p w14:paraId="01290668" w14:textId="77777777" w:rsidR="008132C2" w:rsidRPr="008132C2" w:rsidRDefault="008132C2" w:rsidP="008132C2">
      <w:pPr>
        <w:pStyle w:val="ListParagraph"/>
        <w:numPr>
          <w:ilvl w:val="3"/>
          <w:numId w:val="1"/>
        </w:numPr>
      </w:pPr>
      <w:r w:rsidRPr="008132C2">
        <w:rPr>
          <w:rFonts w:cs="Times"/>
          <w:sz w:val="22"/>
          <w:szCs w:val="22"/>
        </w:rPr>
        <w:t xml:space="preserve">Graph proportional relationships, interpreting the unit rate as the slope of the graph. Compare two different proportional relationships represented in different ways. </w:t>
      </w:r>
      <w:r w:rsidRPr="008132C2">
        <w:rPr>
          <w:rFonts w:cs="Times"/>
          <w:i/>
          <w:iCs/>
          <w:sz w:val="22"/>
          <w:szCs w:val="22"/>
        </w:rPr>
        <w:t xml:space="preserve">For example, compare a distance-time graph to a distance-time equation to determine which of two moving objects has greater speed. </w:t>
      </w:r>
    </w:p>
    <w:p w14:paraId="6BFB59F7" w14:textId="5A3A7200" w:rsidR="008132C2" w:rsidRPr="00821CBD" w:rsidRDefault="00B86927" w:rsidP="008132C2">
      <w:pPr>
        <w:pStyle w:val="ListParagraph"/>
        <w:numPr>
          <w:ilvl w:val="3"/>
          <w:numId w:val="1"/>
        </w:numPr>
      </w:pPr>
      <w:r>
        <w:rPr>
          <w:rFonts w:cs="Times"/>
          <w:sz w:val="22"/>
          <w:szCs w:val="22"/>
        </w:rPr>
        <w:t>Derive</w:t>
      </w:r>
      <w:r w:rsidR="008132C2" w:rsidRPr="00821CBD">
        <w:rPr>
          <w:rFonts w:cs="Times"/>
          <w:sz w:val="22"/>
          <w:szCs w:val="22"/>
        </w:rPr>
        <w:t xml:space="preserve"> the equation </w:t>
      </w:r>
      <w:r w:rsidR="008132C2" w:rsidRPr="00821CBD">
        <w:rPr>
          <w:rFonts w:cs="Times"/>
          <w:i/>
          <w:iCs/>
          <w:sz w:val="22"/>
          <w:szCs w:val="22"/>
        </w:rPr>
        <w:t xml:space="preserve">y </w:t>
      </w:r>
      <w:r w:rsidR="008132C2" w:rsidRPr="00821CBD">
        <w:rPr>
          <w:rFonts w:cs="Times"/>
          <w:sz w:val="22"/>
          <w:szCs w:val="22"/>
        </w:rPr>
        <w:t xml:space="preserve">= </w:t>
      </w:r>
      <w:r w:rsidR="008132C2" w:rsidRPr="00821CBD">
        <w:rPr>
          <w:rFonts w:cs="Times"/>
          <w:i/>
          <w:iCs/>
          <w:sz w:val="22"/>
          <w:szCs w:val="22"/>
        </w:rPr>
        <w:t xml:space="preserve">mx </w:t>
      </w:r>
      <w:r w:rsidR="008132C2" w:rsidRPr="00821CBD">
        <w:rPr>
          <w:rFonts w:cs="Times"/>
          <w:sz w:val="22"/>
          <w:szCs w:val="22"/>
        </w:rPr>
        <w:t xml:space="preserve">for a line through the origin and the equation </w:t>
      </w:r>
      <w:r w:rsidR="008132C2" w:rsidRPr="00821CBD">
        <w:rPr>
          <w:rFonts w:cs="Times"/>
          <w:i/>
          <w:iCs/>
          <w:sz w:val="22"/>
          <w:szCs w:val="22"/>
        </w:rPr>
        <w:t xml:space="preserve">y </w:t>
      </w:r>
      <w:r w:rsidR="008132C2" w:rsidRPr="00821CBD">
        <w:rPr>
          <w:rFonts w:cs="Times"/>
          <w:sz w:val="22"/>
          <w:szCs w:val="22"/>
        </w:rPr>
        <w:t xml:space="preserve">= </w:t>
      </w:r>
      <w:r w:rsidR="008132C2" w:rsidRPr="00821CBD">
        <w:rPr>
          <w:rFonts w:cs="Times"/>
          <w:i/>
          <w:iCs/>
          <w:sz w:val="22"/>
          <w:szCs w:val="22"/>
        </w:rPr>
        <w:t xml:space="preserve">mx </w:t>
      </w:r>
      <w:r w:rsidR="008132C2" w:rsidRPr="00821CBD">
        <w:rPr>
          <w:rFonts w:cs="Times"/>
          <w:sz w:val="22"/>
          <w:szCs w:val="22"/>
        </w:rPr>
        <w:t xml:space="preserve">+ </w:t>
      </w:r>
      <w:r w:rsidR="008132C2" w:rsidRPr="00821CBD">
        <w:rPr>
          <w:rFonts w:cs="Times"/>
          <w:i/>
          <w:iCs/>
          <w:sz w:val="22"/>
          <w:szCs w:val="22"/>
        </w:rPr>
        <w:t xml:space="preserve">b </w:t>
      </w:r>
      <w:r w:rsidR="008132C2" w:rsidRPr="00821CBD">
        <w:rPr>
          <w:rFonts w:cs="Times"/>
          <w:sz w:val="22"/>
          <w:szCs w:val="22"/>
        </w:rPr>
        <w:t xml:space="preserve">for a line intercepting the vertical axis at </w:t>
      </w:r>
      <w:r w:rsidR="008132C2" w:rsidRPr="00821CBD">
        <w:rPr>
          <w:rFonts w:cs="Times"/>
          <w:i/>
          <w:iCs/>
          <w:sz w:val="22"/>
          <w:szCs w:val="22"/>
        </w:rPr>
        <w:t xml:space="preserve">b. </w:t>
      </w:r>
    </w:p>
    <w:p w14:paraId="3D4BBBF0" w14:textId="63CDDB9B" w:rsidR="0024536F" w:rsidRDefault="0024536F" w:rsidP="0024536F">
      <w:pPr>
        <w:pStyle w:val="ListParagraph"/>
        <w:numPr>
          <w:ilvl w:val="1"/>
          <w:numId w:val="1"/>
        </w:numPr>
      </w:pPr>
      <w:r w:rsidRPr="008132C2">
        <w:t>Common Core Standards for Mathematical Practice:</w:t>
      </w:r>
    </w:p>
    <w:p w14:paraId="6330FCF9" w14:textId="29093715" w:rsidR="00746456" w:rsidRDefault="00904F88" w:rsidP="00746456">
      <w:pPr>
        <w:pStyle w:val="ListParagraph"/>
        <w:numPr>
          <w:ilvl w:val="2"/>
          <w:numId w:val="1"/>
        </w:numPr>
      </w:pPr>
      <w:r>
        <w:t>Model with mathematics</w:t>
      </w:r>
    </w:p>
    <w:p w14:paraId="23D477EB" w14:textId="5DEA59DF" w:rsidR="00904F88" w:rsidRPr="008132C2" w:rsidRDefault="00C90C4F" w:rsidP="00904F88">
      <w:pPr>
        <w:pStyle w:val="ListParagraph"/>
        <w:numPr>
          <w:ilvl w:val="3"/>
          <w:numId w:val="1"/>
        </w:numPr>
      </w:pPr>
      <w:r w:rsidRPr="004032EF">
        <w:rPr>
          <w:rFonts w:ascii="Times" w:hAnsi="Times" w:cs="Times New Roman"/>
        </w:rPr>
        <w:t>They are able to identify important quantities in a practical situation and map their relationships using such tools as diagrams, two-way tables, graphs, flowcharts and formulas. They can analyze those relationships mathematically to draw conclusions.</w:t>
      </w:r>
    </w:p>
    <w:p w14:paraId="22532217" w14:textId="77777777" w:rsidR="00D5521E" w:rsidRPr="008132C2" w:rsidRDefault="00D5521E" w:rsidP="00D5521E"/>
    <w:p w14:paraId="2E834F10" w14:textId="77777777" w:rsidR="00F56E52" w:rsidRPr="008132C2" w:rsidRDefault="00F56E52" w:rsidP="00F56E52">
      <w:pPr>
        <w:pStyle w:val="ListParagraph"/>
        <w:numPr>
          <w:ilvl w:val="0"/>
          <w:numId w:val="1"/>
        </w:numPr>
      </w:pPr>
      <w:r w:rsidRPr="008132C2">
        <w:t>Objective(s):</w:t>
      </w:r>
    </w:p>
    <w:p w14:paraId="1B0509AE" w14:textId="514E17CE" w:rsidR="000F42BD" w:rsidRPr="008132C2" w:rsidRDefault="00BD3D80" w:rsidP="000F42BD">
      <w:pPr>
        <w:pStyle w:val="ListParagraph"/>
        <w:numPr>
          <w:ilvl w:val="1"/>
          <w:numId w:val="1"/>
        </w:numPr>
      </w:pPr>
      <w:r w:rsidRPr="008132C2">
        <w:t xml:space="preserve">Students can recall the </w:t>
      </w:r>
      <w:r w:rsidR="00FD1987">
        <w:t xml:space="preserve">two </w:t>
      </w:r>
      <w:r w:rsidRPr="008132C2">
        <w:t>definition</w:t>
      </w:r>
      <w:r w:rsidR="00FD1987">
        <w:t>s</w:t>
      </w:r>
      <w:r w:rsidRPr="008132C2">
        <w:t xml:space="preserve"> of slope: Rise/run and y2-y1/x2-x1</w:t>
      </w:r>
    </w:p>
    <w:p w14:paraId="242C9DEA" w14:textId="7AF6F9E3" w:rsidR="00BD3D80" w:rsidRPr="008132C2" w:rsidRDefault="00BD3D80" w:rsidP="000F42BD">
      <w:pPr>
        <w:pStyle w:val="ListParagraph"/>
        <w:numPr>
          <w:ilvl w:val="1"/>
          <w:numId w:val="1"/>
        </w:numPr>
      </w:pPr>
      <w:r w:rsidRPr="008132C2">
        <w:t xml:space="preserve">Given the graph of a </w:t>
      </w:r>
      <w:r w:rsidR="00FD1987">
        <w:t>line, Students can classify the</w:t>
      </w:r>
      <w:r w:rsidRPr="008132C2">
        <w:t xml:space="preserve"> line as having a positive slope, negative slope, zero slope, or undefined slope.</w:t>
      </w:r>
    </w:p>
    <w:p w14:paraId="0E8188B4" w14:textId="1DDC4EF1" w:rsidR="00BD3D80" w:rsidRPr="008132C2" w:rsidRDefault="00FD1987" w:rsidP="000F42BD">
      <w:pPr>
        <w:pStyle w:val="ListParagraph"/>
        <w:numPr>
          <w:ilvl w:val="1"/>
          <w:numId w:val="1"/>
        </w:numPr>
      </w:pPr>
      <w:r>
        <w:t xml:space="preserve">Given the </w:t>
      </w:r>
      <w:r w:rsidR="00BD3D80" w:rsidRPr="008132C2">
        <w:t>graph of a line, Students can calculate the slope.</w:t>
      </w:r>
    </w:p>
    <w:p w14:paraId="5877E31D" w14:textId="6FA9D9F2" w:rsidR="00BD3D80" w:rsidRPr="008132C2" w:rsidRDefault="00BD3D80" w:rsidP="000F42BD">
      <w:pPr>
        <w:pStyle w:val="ListParagraph"/>
        <w:numPr>
          <w:ilvl w:val="1"/>
          <w:numId w:val="1"/>
        </w:numPr>
      </w:pPr>
      <w:r w:rsidRPr="008132C2">
        <w:t xml:space="preserve">Given </w:t>
      </w:r>
      <w:r w:rsidR="00FD1987">
        <w:t>the</w:t>
      </w:r>
      <w:r w:rsidRPr="008132C2">
        <w:t xml:space="preserve"> ordered pairs</w:t>
      </w:r>
      <w:r w:rsidR="00FD1987">
        <w:t xml:space="preserve"> of two points on a line</w:t>
      </w:r>
      <w:r w:rsidRPr="008132C2">
        <w:t>, students can calculate the slope.</w:t>
      </w:r>
    </w:p>
    <w:p w14:paraId="7E7CDA39" w14:textId="77777777" w:rsidR="00F56E52" w:rsidRPr="008132C2" w:rsidRDefault="00F56E52" w:rsidP="00F56E52">
      <w:pPr>
        <w:pStyle w:val="ListParagraph"/>
        <w:numPr>
          <w:ilvl w:val="0"/>
          <w:numId w:val="1"/>
        </w:numPr>
      </w:pPr>
      <w:r w:rsidRPr="008132C2">
        <w:t>Materials and Resources</w:t>
      </w:r>
    </w:p>
    <w:p w14:paraId="00F92639" w14:textId="28A36DA1" w:rsidR="004817C3" w:rsidRPr="008132C2" w:rsidRDefault="004817C3" w:rsidP="004817C3">
      <w:pPr>
        <w:pStyle w:val="ListParagraph"/>
        <w:numPr>
          <w:ilvl w:val="1"/>
          <w:numId w:val="1"/>
        </w:numPr>
      </w:pPr>
      <w:r w:rsidRPr="008132C2">
        <w:t>Note Sheet</w:t>
      </w:r>
    </w:p>
    <w:p w14:paraId="713C12A0" w14:textId="51F8CE0A" w:rsidR="004817C3" w:rsidRPr="008132C2" w:rsidRDefault="004817C3" w:rsidP="004817C3">
      <w:pPr>
        <w:pStyle w:val="ListParagraph"/>
        <w:numPr>
          <w:ilvl w:val="1"/>
          <w:numId w:val="1"/>
        </w:numPr>
      </w:pPr>
      <w:r w:rsidRPr="008132C2">
        <w:t>Pencil</w:t>
      </w:r>
    </w:p>
    <w:p w14:paraId="20B16EEA" w14:textId="037E94B1" w:rsidR="004817C3" w:rsidRDefault="004817C3" w:rsidP="004817C3">
      <w:pPr>
        <w:pStyle w:val="ListParagraph"/>
        <w:numPr>
          <w:ilvl w:val="1"/>
          <w:numId w:val="1"/>
        </w:numPr>
      </w:pPr>
      <w:r w:rsidRPr="008132C2">
        <w:t>Worksheet</w:t>
      </w:r>
      <w:r w:rsidR="00746456">
        <w:t>/Homework</w:t>
      </w:r>
    </w:p>
    <w:p w14:paraId="5D382199" w14:textId="4D6DD820" w:rsidR="00746456" w:rsidRDefault="00746456" w:rsidP="004817C3">
      <w:pPr>
        <w:pStyle w:val="ListParagraph"/>
        <w:numPr>
          <w:ilvl w:val="1"/>
          <w:numId w:val="1"/>
        </w:numPr>
      </w:pPr>
      <w:r>
        <w:t>Projector</w:t>
      </w:r>
    </w:p>
    <w:p w14:paraId="7253BAC6" w14:textId="11312170" w:rsidR="00100429" w:rsidRPr="008132C2" w:rsidRDefault="00100429" w:rsidP="004817C3">
      <w:pPr>
        <w:pStyle w:val="ListParagraph"/>
        <w:numPr>
          <w:ilvl w:val="1"/>
          <w:numId w:val="1"/>
        </w:numPr>
      </w:pPr>
      <w:r>
        <w:t>Document Camera</w:t>
      </w:r>
    </w:p>
    <w:p w14:paraId="16CCAC81" w14:textId="77777777" w:rsidR="00F56E52" w:rsidRPr="008132C2" w:rsidRDefault="00F56E52" w:rsidP="00F56E52">
      <w:pPr>
        <w:pStyle w:val="ListParagraph"/>
        <w:numPr>
          <w:ilvl w:val="0"/>
          <w:numId w:val="1"/>
        </w:numPr>
      </w:pPr>
      <w:r w:rsidRPr="008132C2">
        <w:t>Motivation</w:t>
      </w:r>
    </w:p>
    <w:p w14:paraId="22BB84F2" w14:textId="35C93641" w:rsidR="004817C3" w:rsidRDefault="004817C3" w:rsidP="001C7335">
      <w:pPr>
        <w:pStyle w:val="ListParagraph"/>
        <w:numPr>
          <w:ilvl w:val="1"/>
          <w:numId w:val="1"/>
        </w:numPr>
      </w:pPr>
      <w:r w:rsidRPr="008132C2">
        <w:t>Show video that gives a real-life context to slope.</w:t>
      </w:r>
    </w:p>
    <w:p w14:paraId="345C0C8D" w14:textId="726839B9" w:rsidR="00E02461" w:rsidRDefault="00197FA9" w:rsidP="00E02461">
      <w:pPr>
        <w:pStyle w:val="ListParagraph"/>
        <w:numPr>
          <w:ilvl w:val="2"/>
          <w:numId w:val="1"/>
        </w:numPr>
      </w:pPr>
      <w:hyperlink r:id="rId8" w:history="1">
        <w:r w:rsidR="00E02461" w:rsidRPr="00B66860">
          <w:rPr>
            <w:rStyle w:val="Hyperlink"/>
          </w:rPr>
          <w:t>http://prezi.com/zf8wis33bsnw/test/</w:t>
        </w:r>
      </w:hyperlink>
      <w:r w:rsidR="00E02461">
        <w:t xml:space="preserve"> </w:t>
      </w:r>
    </w:p>
    <w:p w14:paraId="42D2E8E0" w14:textId="2FA2ABE7" w:rsidR="00C15A2D" w:rsidRDefault="00C15A2D" w:rsidP="00C15A2D">
      <w:pPr>
        <w:pStyle w:val="ListParagraph"/>
        <w:numPr>
          <w:ilvl w:val="2"/>
          <w:numId w:val="1"/>
        </w:numPr>
      </w:pPr>
      <w:r>
        <w:t xml:space="preserve">Have a class discussion about how we can describe the steepness of </w:t>
      </w:r>
      <w:r w:rsidR="00795E4A">
        <w:t>mountains, hills, stairs, and relate it back to lines.</w:t>
      </w:r>
    </w:p>
    <w:p w14:paraId="486593C5" w14:textId="2AF0B8C9" w:rsidR="00795E4A" w:rsidRPr="008132C2" w:rsidRDefault="00795E4A" w:rsidP="00795E4A">
      <w:pPr>
        <w:pStyle w:val="ListParagraph"/>
        <w:numPr>
          <w:ilvl w:val="2"/>
          <w:numId w:val="1"/>
        </w:numPr>
      </w:pPr>
      <w:r>
        <w:t>Talk about uphill vs. downhill lines.</w:t>
      </w:r>
      <w:r w:rsidR="00100429">
        <w:t xml:space="preserve"> </w:t>
      </w:r>
    </w:p>
    <w:p w14:paraId="450284A4" w14:textId="77777777" w:rsidR="00F56E52" w:rsidRPr="008132C2" w:rsidRDefault="00F56E52" w:rsidP="00F56E52">
      <w:pPr>
        <w:pStyle w:val="ListParagraph"/>
        <w:numPr>
          <w:ilvl w:val="0"/>
          <w:numId w:val="1"/>
        </w:numPr>
      </w:pPr>
      <w:r w:rsidRPr="008132C2">
        <w:t>Lesson Procedure</w:t>
      </w:r>
    </w:p>
    <w:p w14:paraId="27F050BE" w14:textId="1C67B947" w:rsidR="00EA4055" w:rsidRPr="008132C2" w:rsidRDefault="00EA4055" w:rsidP="001C7335">
      <w:pPr>
        <w:pStyle w:val="ListParagraph"/>
        <w:numPr>
          <w:ilvl w:val="1"/>
          <w:numId w:val="1"/>
        </w:numPr>
      </w:pPr>
      <w:r w:rsidRPr="008132C2">
        <w:t>Warm Up</w:t>
      </w:r>
      <w:r w:rsidR="00F479AB">
        <w:t xml:space="preserve"> (6 minutes)</w:t>
      </w:r>
    </w:p>
    <w:p w14:paraId="4956415F" w14:textId="7D1E22CC" w:rsidR="00EA4055" w:rsidRPr="008132C2" w:rsidRDefault="00A76448" w:rsidP="00EA4055">
      <w:pPr>
        <w:pStyle w:val="ListParagraph"/>
        <w:numPr>
          <w:ilvl w:val="2"/>
          <w:numId w:val="1"/>
        </w:numPr>
      </w:pPr>
      <w:r>
        <w:t xml:space="preserve">One problem: </w:t>
      </w:r>
      <w:r w:rsidR="00EA4055" w:rsidRPr="008132C2">
        <w:t>Graph from a table of values</w:t>
      </w:r>
      <w:r>
        <w:t>.</w:t>
      </w:r>
    </w:p>
    <w:p w14:paraId="4D7D7A1C" w14:textId="10E57E51" w:rsidR="00795E4A" w:rsidRDefault="00795E4A" w:rsidP="001C7335">
      <w:pPr>
        <w:pStyle w:val="ListParagraph"/>
        <w:numPr>
          <w:ilvl w:val="1"/>
          <w:numId w:val="1"/>
        </w:numPr>
      </w:pPr>
      <w:r>
        <w:t>Show Video and have class discussion as mentioned above under “motivation”</w:t>
      </w:r>
      <w:r w:rsidR="00F479AB">
        <w:t>(6 minutes)</w:t>
      </w:r>
    </w:p>
    <w:p w14:paraId="2366A20A" w14:textId="3363143A" w:rsidR="00E02461" w:rsidRDefault="00E02461" w:rsidP="00E02461">
      <w:pPr>
        <w:pStyle w:val="ListParagraph"/>
        <w:numPr>
          <w:ilvl w:val="2"/>
          <w:numId w:val="1"/>
        </w:numPr>
      </w:pPr>
      <w:r>
        <w:t>Have students fill in as much as they can on their note sheets</w:t>
      </w:r>
    </w:p>
    <w:p w14:paraId="7878EAEC" w14:textId="7447B6CE" w:rsidR="00821CBD" w:rsidRDefault="00FD1987" w:rsidP="00821CBD">
      <w:pPr>
        <w:pStyle w:val="ListParagraph"/>
        <w:numPr>
          <w:ilvl w:val="2"/>
          <w:numId w:val="1"/>
        </w:numPr>
      </w:pPr>
      <w:r>
        <w:t>Positive, Negative, Zero, Undefined.</w:t>
      </w:r>
      <w:r w:rsidR="00100429" w:rsidRPr="00100429">
        <w:t xml:space="preserve"> </w:t>
      </w:r>
      <w:r w:rsidR="00100429">
        <w:t>Have the students fill in the note sheet with the terms next to the graphs.</w:t>
      </w:r>
    </w:p>
    <w:p w14:paraId="033333C5" w14:textId="4F2BA90A" w:rsidR="001C7335" w:rsidRDefault="001C7335" w:rsidP="001C7335">
      <w:pPr>
        <w:pStyle w:val="ListParagraph"/>
        <w:numPr>
          <w:ilvl w:val="1"/>
          <w:numId w:val="1"/>
        </w:numPr>
      </w:pPr>
      <w:r w:rsidRPr="008132C2">
        <w:t>Define Slope</w:t>
      </w:r>
      <w:r w:rsidR="00F479AB">
        <w:t xml:space="preserve"> (5 minutes)</w:t>
      </w:r>
    </w:p>
    <w:p w14:paraId="75A75458" w14:textId="6D8BBD2D" w:rsidR="00746456" w:rsidRDefault="00746456" w:rsidP="00746456">
      <w:pPr>
        <w:pStyle w:val="ListParagraph"/>
        <w:numPr>
          <w:ilvl w:val="2"/>
          <w:numId w:val="1"/>
        </w:numPr>
      </w:pPr>
      <w:r>
        <w:t>Rise/Run</w:t>
      </w:r>
    </w:p>
    <w:p w14:paraId="4EF78ED0" w14:textId="3A122452" w:rsidR="00C65C0C" w:rsidRDefault="00C65C0C" w:rsidP="00C65C0C">
      <w:pPr>
        <w:pStyle w:val="ListParagraph"/>
        <w:numPr>
          <w:ilvl w:val="3"/>
          <w:numId w:val="1"/>
        </w:numPr>
      </w:pPr>
      <w:r>
        <w:t>What is rise?</w:t>
      </w:r>
    </w:p>
    <w:p w14:paraId="7E3D05CD" w14:textId="5D2C0102" w:rsidR="00821CBD" w:rsidRDefault="00821CBD" w:rsidP="00821CBD">
      <w:pPr>
        <w:pStyle w:val="ListParagraph"/>
        <w:numPr>
          <w:ilvl w:val="4"/>
          <w:numId w:val="1"/>
        </w:numPr>
      </w:pPr>
      <w:r>
        <w:t>Up and down in the y direction</w:t>
      </w:r>
    </w:p>
    <w:p w14:paraId="06148B2D" w14:textId="7C2F8463" w:rsidR="00821CBD" w:rsidRDefault="00821CBD" w:rsidP="00821CBD">
      <w:pPr>
        <w:pStyle w:val="ListParagraph"/>
        <w:numPr>
          <w:ilvl w:val="4"/>
          <w:numId w:val="1"/>
        </w:numPr>
      </w:pPr>
      <w:r>
        <w:t>Count the rise first before you count the run to avoid missing negative signs.</w:t>
      </w:r>
    </w:p>
    <w:p w14:paraId="0A2EA239" w14:textId="65083FCB" w:rsidR="00C65C0C" w:rsidRDefault="00C65C0C" w:rsidP="00C65C0C">
      <w:pPr>
        <w:pStyle w:val="ListParagraph"/>
        <w:numPr>
          <w:ilvl w:val="3"/>
          <w:numId w:val="1"/>
        </w:numPr>
      </w:pPr>
      <w:r>
        <w:t>What is run?</w:t>
      </w:r>
    </w:p>
    <w:p w14:paraId="267A7398" w14:textId="008A7A22" w:rsidR="00821CBD" w:rsidRDefault="00821CBD" w:rsidP="00821CBD">
      <w:pPr>
        <w:pStyle w:val="ListParagraph"/>
        <w:numPr>
          <w:ilvl w:val="4"/>
          <w:numId w:val="1"/>
        </w:numPr>
      </w:pPr>
      <w:r>
        <w:t>Left and right in the x direction.</w:t>
      </w:r>
    </w:p>
    <w:p w14:paraId="2F5BBDC3" w14:textId="24E5514C" w:rsidR="00746456" w:rsidRDefault="00746456" w:rsidP="00746456">
      <w:pPr>
        <w:pStyle w:val="ListParagraph"/>
        <w:numPr>
          <w:ilvl w:val="2"/>
          <w:numId w:val="1"/>
        </w:numPr>
      </w:pPr>
      <w:r>
        <w:t>Change in Y/Change in X</w:t>
      </w:r>
    </w:p>
    <w:p w14:paraId="5B7C2099" w14:textId="235FEF77" w:rsidR="00821CBD" w:rsidRDefault="00821CBD" w:rsidP="00821CBD">
      <w:pPr>
        <w:pStyle w:val="ListParagraph"/>
        <w:numPr>
          <w:ilvl w:val="3"/>
          <w:numId w:val="1"/>
        </w:numPr>
      </w:pPr>
      <w:r>
        <w:t>Change in Y is the Rise</w:t>
      </w:r>
    </w:p>
    <w:p w14:paraId="43FB8667" w14:textId="7E1926D5" w:rsidR="00821CBD" w:rsidRDefault="00821CBD" w:rsidP="00821CBD">
      <w:pPr>
        <w:pStyle w:val="ListParagraph"/>
        <w:numPr>
          <w:ilvl w:val="3"/>
          <w:numId w:val="1"/>
        </w:numPr>
      </w:pPr>
      <w:r>
        <w:t>Change is X is the Run.</w:t>
      </w:r>
    </w:p>
    <w:p w14:paraId="26113B35" w14:textId="25F3BDA1" w:rsidR="00821CBD" w:rsidRDefault="00821CBD" w:rsidP="00821CBD">
      <w:pPr>
        <w:pStyle w:val="ListParagraph"/>
        <w:numPr>
          <w:ilvl w:val="3"/>
          <w:numId w:val="1"/>
        </w:numPr>
      </w:pPr>
      <w:r>
        <w:t>Can be calculated given a line or given two points with out a graph.</w:t>
      </w:r>
    </w:p>
    <w:p w14:paraId="24DC818F" w14:textId="15B3EDC5" w:rsidR="00100429" w:rsidRDefault="00795E4A" w:rsidP="00100429">
      <w:pPr>
        <w:pStyle w:val="ListParagraph"/>
        <w:numPr>
          <w:ilvl w:val="2"/>
          <w:numId w:val="1"/>
        </w:numPr>
      </w:pPr>
      <w:r>
        <w:t xml:space="preserve">Explain that you can find the slope of a line given a graph or two points on the line. </w:t>
      </w:r>
    </w:p>
    <w:p w14:paraId="3A5A9499" w14:textId="400380C8" w:rsidR="00197FA9" w:rsidRDefault="00197FA9" w:rsidP="00100429">
      <w:pPr>
        <w:pStyle w:val="ListParagraph"/>
        <w:numPr>
          <w:ilvl w:val="2"/>
          <w:numId w:val="1"/>
        </w:numPr>
      </w:pPr>
      <w:r>
        <w:t xml:space="preserve">Explain that the slope is the rate of change of the line. </w:t>
      </w:r>
    </w:p>
    <w:p w14:paraId="03554B26" w14:textId="769CE93F" w:rsidR="005F21BA" w:rsidRPr="008132C2" w:rsidRDefault="005F21BA" w:rsidP="005F21BA">
      <w:pPr>
        <w:pStyle w:val="ListParagraph"/>
        <w:numPr>
          <w:ilvl w:val="3"/>
          <w:numId w:val="1"/>
        </w:numPr>
      </w:pPr>
      <w:r>
        <w:t>The rate of change tells, on average, how a quantity is changing over time.</w:t>
      </w:r>
    </w:p>
    <w:p w14:paraId="51B5A3D3" w14:textId="0F4AA56D" w:rsidR="00F479AB" w:rsidRDefault="001C7335" w:rsidP="001C7335">
      <w:pPr>
        <w:pStyle w:val="ListParagraph"/>
        <w:numPr>
          <w:ilvl w:val="1"/>
          <w:numId w:val="1"/>
        </w:numPr>
      </w:pPr>
      <w:r w:rsidRPr="008132C2">
        <w:t>Example</w:t>
      </w:r>
      <w:r w:rsidR="00F479AB">
        <w:t>s (10-15 minutes)</w:t>
      </w:r>
    </w:p>
    <w:p w14:paraId="501A50FF" w14:textId="3DB8F38E" w:rsidR="001C7335" w:rsidRPr="008132C2" w:rsidRDefault="001C7335" w:rsidP="00F479AB">
      <w:pPr>
        <w:pStyle w:val="ListParagraph"/>
        <w:numPr>
          <w:ilvl w:val="2"/>
          <w:numId w:val="1"/>
        </w:numPr>
      </w:pPr>
      <w:r w:rsidRPr="008132C2">
        <w:t xml:space="preserve">Rise/Run given </w:t>
      </w:r>
      <w:r w:rsidR="00795E4A">
        <w:t>a graph</w:t>
      </w:r>
      <w:r w:rsidRPr="008132C2">
        <w:t>.</w:t>
      </w:r>
      <w:r w:rsidR="00F479AB">
        <w:t xml:space="preserve"> </w:t>
      </w:r>
    </w:p>
    <w:p w14:paraId="29038CE0" w14:textId="08403ED3" w:rsidR="00795E4A" w:rsidRDefault="00795E4A" w:rsidP="00F479AB">
      <w:pPr>
        <w:pStyle w:val="ListParagraph"/>
        <w:numPr>
          <w:ilvl w:val="3"/>
          <w:numId w:val="1"/>
        </w:numPr>
      </w:pPr>
      <w:r>
        <w:t>How to find two points on the line.</w:t>
      </w:r>
    </w:p>
    <w:p w14:paraId="12BE93E5" w14:textId="0F1A985B" w:rsidR="00821CBD" w:rsidRDefault="00821CBD" w:rsidP="00821CBD">
      <w:pPr>
        <w:pStyle w:val="ListParagraph"/>
        <w:numPr>
          <w:ilvl w:val="4"/>
          <w:numId w:val="1"/>
        </w:numPr>
      </w:pPr>
      <w:r>
        <w:t>Points must be on the line</w:t>
      </w:r>
    </w:p>
    <w:p w14:paraId="343C79D4" w14:textId="7C6E44F7" w:rsidR="00821CBD" w:rsidRDefault="00821CBD" w:rsidP="00821CBD">
      <w:pPr>
        <w:pStyle w:val="ListParagraph"/>
        <w:numPr>
          <w:ilvl w:val="4"/>
          <w:numId w:val="1"/>
        </w:numPr>
      </w:pPr>
      <w:r>
        <w:t>Best if you choose whole numbers (i.e. On the corner of the grids) to avoid estimation.</w:t>
      </w:r>
    </w:p>
    <w:p w14:paraId="09F0FF3A" w14:textId="7D7BFDF4" w:rsidR="00EA4055" w:rsidRPr="008132C2" w:rsidRDefault="00EA4055" w:rsidP="00F479AB">
      <w:pPr>
        <w:pStyle w:val="ListParagraph"/>
        <w:numPr>
          <w:ilvl w:val="3"/>
          <w:numId w:val="1"/>
        </w:numPr>
      </w:pPr>
      <w:r w:rsidRPr="008132C2">
        <w:t>Explain how to make the right triangle.</w:t>
      </w:r>
    </w:p>
    <w:p w14:paraId="13E9ECCE" w14:textId="0C0380F8" w:rsidR="001C7335" w:rsidRPr="008132C2" w:rsidRDefault="001C7335" w:rsidP="00F479AB">
      <w:pPr>
        <w:pStyle w:val="ListParagraph"/>
        <w:numPr>
          <w:ilvl w:val="2"/>
          <w:numId w:val="1"/>
        </w:numPr>
      </w:pPr>
      <w:r w:rsidRPr="008132C2">
        <w:t xml:space="preserve">Example given </w:t>
      </w:r>
      <w:r w:rsidR="00795E4A">
        <w:t xml:space="preserve">two </w:t>
      </w:r>
      <w:r w:rsidRPr="008132C2">
        <w:t>points</w:t>
      </w:r>
      <w:r w:rsidR="00795E4A">
        <w:t xml:space="preserve"> on a line</w:t>
      </w:r>
      <w:r w:rsidRPr="008132C2">
        <w:t>.</w:t>
      </w:r>
    </w:p>
    <w:p w14:paraId="1C17B7F1" w14:textId="67936683" w:rsidR="001C7335" w:rsidRPr="008132C2" w:rsidRDefault="00F479AB" w:rsidP="001C7335">
      <w:pPr>
        <w:pStyle w:val="ListParagraph"/>
        <w:numPr>
          <w:ilvl w:val="1"/>
          <w:numId w:val="1"/>
        </w:numPr>
      </w:pPr>
      <w:r>
        <w:t>Go through number 11 on the worksheet</w:t>
      </w:r>
      <w:r w:rsidR="001C7335" w:rsidRPr="008132C2">
        <w:t xml:space="preserve"> as a class.</w:t>
      </w:r>
      <w:r>
        <w:t xml:space="preserve"> (5 minutes)</w:t>
      </w:r>
    </w:p>
    <w:p w14:paraId="621B0569" w14:textId="055EFC9F" w:rsidR="00FD1987" w:rsidRPr="008132C2" w:rsidRDefault="001C7335" w:rsidP="00FD1987">
      <w:pPr>
        <w:pStyle w:val="ListParagraph"/>
        <w:numPr>
          <w:ilvl w:val="1"/>
          <w:numId w:val="1"/>
        </w:numPr>
      </w:pPr>
      <w:r w:rsidRPr="008132C2">
        <w:t>Time to work on worksheet.</w:t>
      </w:r>
    </w:p>
    <w:p w14:paraId="0CA74EC3" w14:textId="77777777" w:rsidR="00F56E52" w:rsidRPr="008132C2" w:rsidRDefault="00F56E52" w:rsidP="00F56E52">
      <w:pPr>
        <w:pStyle w:val="ListParagraph"/>
        <w:numPr>
          <w:ilvl w:val="0"/>
          <w:numId w:val="1"/>
        </w:numPr>
      </w:pPr>
      <w:r w:rsidRPr="008132C2">
        <w:t>Closure</w:t>
      </w:r>
    </w:p>
    <w:p w14:paraId="1CD09725" w14:textId="3BF60E1F" w:rsidR="00F479AB" w:rsidRDefault="00F479AB" w:rsidP="00EA4055">
      <w:pPr>
        <w:pStyle w:val="ListParagraph"/>
        <w:numPr>
          <w:ilvl w:val="1"/>
          <w:numId w:val="1"/>
        </w:numPr>
      </w:pPr>
      <w:r>
        <w:t>Have students fill in the “summary” section in their notes</w:t>
      </w:r>
    </w:p>
    <w:p w14:paraId="4D2D98CF" w14:textId="2536E22A" w:rsidR="00EA4055" w:rsidRPr="008132C2" w:rsidRDefault="00EA4055" w:rsidP="00F479AB">
      <w:pPr>
        <w:pStyle w:val="ListParagraph"/>
        <w:numPr>
          <w:ilvl w:val="2"/>
          <w:numId w:val="1"/>
        </w:numPr>
      </w:pPr>
      <w:r w:rsidRPr="008132C2">
        <w:t>Redefine Slope as Rise/Run</w:t>
      </w:r>
    </w:p>
    <w:p w14:paraId="694C0A60" w14:textId="76788E1E" w:rsidR="00EA4055" w:rsidRPr="008132C2" w:rsidRDefault="00EA4055" w:rsidP="00F479AB">
      <w:pPr>
        <w:pStyle w:val="ListParagraph"/>
        <w:numPr>
          <w:ilvl w:val="2"/>
          <w:numId w:val="1"/>
        </w:numPr>
      </w:pPr>
      <w:r w:rsidRPr="008132C2">
        <w:t>Talk about how to choose points on a line</w:t>
      </w:r>
    </w:p>
    <w:p w14:paraId="21027614" w14:textId="2D58C4E6" w:rsidR="00EA4055" w:rsidRPr="008132C2" w:rsidRDefault="00EA4055" w:rsidP="00F479AB">
      <w:pPr>
        <w:pStyle w:val="ListParagraph"/>
        <w:numPr>
          <w:ilvl w:val="2"/>
          <w:numId w:val="1"/>
        </w:numPr>
      </w:pPr>
      <w:r w:rsidRPr="008132C2">
        <w:t>Explain</w:t>
      </w:r>
      <w:r w:rsidR="00821CBD">
        <w:t xml:space="preserve"> that</w:t>
      </w:r>
      <w:r w:rsidRPr="008132C2">
        <w:t xml:space="preserve"> a good way to check if your slope is correct is to look at the direction the line is going.</w:t>
      </w:r>
    </w:p>
    <w:p w14:paraId="7384B833" w14:textId="050C1C63" w:rsidR="00F56E52" w:rsidRDefault="008F26AA" w:rsidP="00F56E52">
      <w:pPr>
        <w:pStyle w:val="ListParagraph"/>
        <w:numPr>
          <w:ilvl w:val="0"/>
          <w:numId w:val="1"/>
        </w:numPr>
      </w:pPr>
      <w:r w:rsidRPr="008132C2">
        <w:t>Anticipated Student Responses</w:t>
      </w:r>
    </w:p>
    <w:p w14:paraId="3CA9B0CC" w14:textId="2149CA61" w:rsidR="00E02461" w:rsidRDefault="00E02461" w:rsidP="00E02461">
      <w:pPr>
        <w:pStyle w:val="ListParagraph"/>
        <w:numPr>
          <w:ilvl w:val="1"/>
          <w:numId w:val="1"/>
        </w:numPr>
      </w:pPr>
      <w:r>
        <w:t>Not making right triangles to calculate rise/run</w:t>
      </w:r>
    </w:p>
    <w:p w14:paraId="5C66CBDC" w14:textId="42F41AFB" w:rsidR="00D53493" w:rsidRDefault="00D53493" w:rsidP="00D53493">
      <w:pPr>
        <w:pStyle w:val="ListParagraph"/>
        <w:numPr>
          <w:ilvl w:val="2"/>
          <w:numId w:val="1"/>
        </w:numPr>
      </w:pPr>
      <w:r>
        <w:t>It’s important to make a right triangle so we know exactly how much we are running and how much we are rising. If we make a random triangle, we can’t easily count the grid lines. The lines must go strait up or down from the first point and straight to the second point.</w:t>
      </w:r>
    </w:p>
    <w:p w14:paraId="54F049BD" w14:textId="35AE3E96" w:rsidR="00E02461" w:rsidRDefault="00E02461" w:rsidP="00E02461">
      <w:pPr>
        <w:pStyle w:val="ListParagraph"/>
        <w:numPr>
          <w:ilvl w:val="1"/>
          <w:numId w:val="1"/>
        </w:numPr>
      </w:pPr>
      <w:r>
        <w:t>Having trouble choosing points on a line</w:t>
      </w:r>
    </w:p>
    <w:p w14:paraId="4A47A0C6" w14:textId="0E503918" w:rsidR="00D53493" w:rsidRDefault="00D53493" w:rsidP="00D53493">
      <w:pPr>
        <w:pStyle w:val="ListParagraph"/>
        <w:numPr>
          <w:ilvl w:val="2"/>
          <w:numId w:val="1"/>
        </w:numPr>
      </w:pPr>
      <w:r>
        <w:t xml:space="preserve">Remember that the grid lines represent a whole number. They go 1, 2, 3, and so on. Each line is one unit, so it’s best if we put our points at the ‘corners’. </w:t>
      </w:r>
    </w:p>
    <w:p w14:paraId="7076D860" w14:textId="491F445F" w:rsidR="00D53493" w:rsidRDefault="00D53493" w:rsidP="00D53493">
      <w:pPr>
        <w:pStyle w:val="ListParagraph"/>
        <w:numPr>
          <w:ilvl w:val="2"/>
          <w:numId w:val="1"/>
        </w:numPr>
      </w:pPr>
      <w:r>
        <w:t>Draw a picture. Explain that if you zoom into the grid, you get a cross where two whole number points meet. These are the best places to put our points so we don’t have to estimate.</w:t>
      </w:r>
    </w:p>
    <w:p w14:paraId="2FE396DC" w14:textId="1E5C01D0" w:rsidR="00D53493" w:rsidRDefault="00D53493" w:rsidP="00D53493">
      <w:pPr>
        <w:pStyle w:val="ListParagraph"/>
        <w:numPr>
          <w:ilvl w:val="2"/>
          <w:numId w:val="1"/>
        </w:numPr>
      </w:pPr>
      <w:r>
        <w:t>Ask the class what the ordered pair would be for a floating point. Show them that having a whole number is better.</w:t>
      </w:r>
    </w:p>
    <w:p w14:paraId="6B1C3F1D" w14:textId="201EF815" w:rsidR="00E02461" w:rsidRDefault="00821CBD" w:rsidP="00E02461">
      <w:pPr>
        <w:pStyle w:val="ListParagraph"/>
        <w:numPr>
          <w:ilvl w:val="1"/>
          <w:numId w:val="1"/>
        </w:numPr>
      </w:pPr>
      <w:r>
        <w:t>Mixing up rise and run.</w:t>
      </w:r>
    </w:p>
    <w:p w14:paraId="097B9D5F" w14:textId="6650F158" w:rsidR="00D53493" w:rsidRDefault="00D53493" w:rsidP="00D53493">
      <w:pPr>
        <w:pStyle w:val="ListParagraph"/>
        <w:numPr>
          <w:ilvl w:val="2"/>
          <w:numId w:val="1"/>
        </w:numPr>
      </w:pPr>
      <w:r>
        <w:t>Rise is up and down. Run is left and right.</w:t>
      </w:r>
    </w:p>
    <w:p w14:paraId="2FD52CA8" w14:textId="183D77C9" w:rsidR="00821CBD" w:rsidRDefault="00821CBD" w:rsidP="00E02461">
      <w:pPr>
        <w:pStyle w:val="ListParagraph"/>
        <w:numPr>
          <w:ilvl w:val="1"/>
          <w:numId w:val="1"/>
        </w:numPr>
      </w:pPr>
      <w:r>
        <w:t>Missing the negative sign when there should be a negative slope.</w:t>
      </w:r>
    </w:p>
    <w:p w14:paraId="29616603" w14:textId="639941BB" w:rsidR="00D53493" w:rsidRDefault="00D53493" w:rsidP="00D53493">
      <w:pPr>
        <w:pStyle w:val="ListParagraph"/>
        <w:numPr>
          <w:ilvl w:val="2"/>
          <w:numId w:val="1"/>
        </w:numPr>
      </w:pPr>
      <w:r>
        <w:t>Explain that if you have to go up to reach the other point, the rise is positive. If you have to go down to reach the other point, the rise is negative.</w:t>
      </w:r>
    </w:p>
    <w:p w14:paraId="7995406F" w14:textId="227E8649" w:rsidR="00795E4A" w:rsidRDefault="00795E4A">
      <w:r>
        <w:br w:type="page"/>
      </w:r>
    </w:p>
    <w:p w14:paraId="6AF251FE" w14:textId="77777777" w:rsidR="00795E4A" w:rsidRDefault="00795E4A" w:rsidP="00F56E52"/>
    <w:p w14:paraId="6DD5EDC3" w14:textId="318CDEBA" w:rsidR="00795E4A" w:rsidRDefault="00E02461" w:rsidP="00E02461">
      <w:pPr>
        <w:jc w:val="center"/>
        <w:rPr>
          <w:b/>
        </w:rPr>
      </w:pPr>
      <w:r>
        <w:rPr>
          <w:b/>
        </w:rPr>
        <w:t xml:space="preserve">Notes </w:t>
      </w:r>
      <w:r w:rsidR="00B42BA8">
        <w:rPr>
          <w:b/>
        </w:rPr>
        <w:t>Monday November 7</w:t>
      </w:r>
      <w:r>
        <w:rPr>
          <w:b/>
        </w:rPr>
        <w:t>, 2011</w:t>
      </w:r>
    </w:p>
    <w:p w14:paraId="630A4151" w14:textId="77777777" w:rsidR="00E02461" w:rsidRDefault="00E02461" w:rsidP="00E02461">
      <w:pPr>
        <w:jc w:val="center"/>
        <w:rPr>
          <w:b/>
        </w:rPr>
      </w:pPr>
    </w:p>
    <w:p w14:paraId="00D0A5B1" w14:textId="24B7BA43" w:rsidR="00E02461" w:rsidRPr="00801B6B" w:rsidRDefault="00E02461" w:rsidP="00801B6B">
      <w:pPr>
        <w:jc w:val="center"/>
      </w:pPr>
      <w:r w:rsidRPr="00E02461">
        <w:t>Name:</w:t>
      </w:r>
      <w:r>
        <w:t xml:space="preserve"> ____________________________________________</w:t>
      </w:r>
    </w:p>
    <w:p w14:paraId="5CE1313D" w14:textId="77777777" w:rsidR="00795E4A" w:rsidRPr="00E02461" w:rsidRDefault="00795E4A" w:rsidP="00F56E52"/>
    <w:p w14:paraId="01975C31" w14:textId="1A222AC3" w:rsidR="00E02461" w:rsidRPr="00E02461" w:rsidRDefault="00E02461">
      <w:pPr>
        <w:rPr>
          <w:u w:val="single"/>
        </w:rPr>
      </w:pPr>
      <w:r w:rsidRPr="00E02461">
        <w:rPr>
          <w:u w:val="single"/>
        </w:rPr>
        <w:t>Warm Up</w:t>
      </w:r>
    </w:p>
    <w:p w14:paraId="0DD02FF4" w14:textId="77777777" w:rsidR="00E02461" w:rsidRPr="00E02461" w:rsidRDefault="00E02461"/>
    <w:p w14:paraId="06CC51B0" w14:textId="4B726F23" w:rsidR="00E02461" w:rsidRDefault="00E02461">
      <w:r>
        <w:t>Graph the following equation by using a table of values.</w:t>
      </w:r>
    </w:p>
    <w:p w14:paraId="77EFF40C" w14:textId="509B9246" w:rsidR="00E02461" w:rsidRDefault="00E02461"/>
    <w:p w14:paraId="001E7872" w14:textId="7568DA43" w:rsidR="00E02461" w:rsidRPr="00E02461" w:rsidRDefault="00E02461">
      <w:r>
        <w:t>Y = -1/2 x + 1</w:t>
      </w:r>
    </w:p>
    <w:p w14:paraId="224548D9" w14:textId="44EBF3F1" w:rsidR="00E02461" w:rsidRDefault="00E02461"/>
    <w:p w14:paraId="6E18AD2B" w14:textId="7B475C3F" w:rsidR="00E02461" w:rsidRDefault="00801B6B">
      <w:r>
        <w:rPr>
          <w:noProof/>
        </w:rPr>
        <w:drawing>
          <wp:anchor distT="0" distB="0" distL="114300" distR="114300" simplePos="0" relativeHeight="251658240" behindDoc="0" locked="0" layoutInCell="1" allowOverlap="1" wp14:anchorId="12B209C8" wp14:editId="7BAACE66">
            <wp:simplePos x="0" y="0"/>
            <wp:positionH relativeFrom="column">
              <wp:posOffset>457200</wp:posOffset>
            </wp:positionH>
            <wp:positionV relativeFrom="paragraph">
              <wp:posOffset>127635</wp:posOffset>
            </wp:positionV>
            <wp:extent cx="2628900" cy="2449830"/>
            <wp:effectExtent l="0" t="0" r="12700" b="0"/>
            <wp:wrapTight wrapText="bothSides">
              <wp:wrapPolygon edited="0">
                <wp:start x="0" y="0"/>
                <wp:lineTo x="0" y="21275"/>
                <wp:lineTo x="21496" y="21275"/>
                <wp:lineTo x="214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rotWithShape="1">
                    <a:blip r:embed="rId9">
                      <a:extLst>
                        <a:ext uri="{28A0092B-C50C-407E-A947-70E740481C1C}">
                          <a14:useLocalDpi xmlns:a14="http://schemas.microsoft.com/office/drawing/2010/main" val="0"/>
                        </a:ext>
                      </a:extLst>
                    </a:blip>
                    <a:srcRect l="12376" t="11757" r="-165" b="1229"/>
                    <a:stretch/>
                  </pic:blipFill>
                  <pic:spPr bwMode="auto">
                    <a:xfrm>
                      <a:off x="0" y="0"/>
                      <a:ext cx="2628900" cy="244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page" w:tblpX="8569" w:tblpY="4861"/>
        <w:tblW w:w="0" w:type="auto"/>
        <w:tblLook w:val="04A0" w:firstRow="1" w:lastRow="0" w:firstColumn="1" w:lastColumn="0" w:noHBand="0" w:noVBand="1"/>
      </w:tblPr>
      <w:tblGrid>
        <w:gridCol w:w="702"/>
        <w:gridCol w:w="702"/>
      </w:tblGrid>
      <w:tr w:rsidR="00801B6B" w14:paraId="391BE736" w14:textId="77777777" w:rsidTr="00801B6B">
        <w:trPr>
          <w:trHeight w:val="576"/>
        </w:trPr>
        <w:tc>
          <w:tcPr>
            <w:tcW w:w="702" w:type="dxa"/>
            <w:vAlign w:val="center"/>
          </w:tcPr>
          <w:p w14:paraId="22D93D49" w14:textId="77777777" w:rsidR="00801B6B" w:rsidRPr="00801B6B" w:rsidRDefault="00801B6B" w:rsidP="00801B6B">
            <w:pPr>
              <w:jc w:val="center"/>
            </w:pPr>
            <w:r w:rsidRPr="00801B6B">
              <w:t>X</w:t>
            </w:r>
          </w:p>
        </w:tc>
        <w:tc>
          <w:tcPr>
            <w:tcW w:w="702" w:type="dxa"/>
            <w:vAlign w:val="center"/>
          </w:tcPr>
          <w:p w14:paraId="0310DDDC" w14:textId="77777777" w:rsidR="00801B6B" w:rsidRPr="00801B6B" w:rsidRDefault="00801B6B" w:rsidP="00801B6B">
            <w:pPr>
              <w:jc w:val="center"/>
            </w:pPr>
            <w:r w:rsidRPr="00801B6B">
              <w:t>Y</w:t>
            </w:r>
          </w:p>
        </w:tc>
      </w:tr>
      <w:tr w:rsidR="00801B6B" w14:paraId="41B60634" w14:textId="77777777" w:rsidTr="001053D6">
        <w:trPr>
          <w:trHeight w:val="576"/>
        </w:trPr>
        <w:tc>
          <w:tcPr>
            <w:tcW w:w="702" w:type="dxa"/>
            <w:vAlign w:val="center"/>
          </w:tcPr>
          <w:p w14:paraId="7E81D57D" w14:textId="345B01E8" w:rsidR="00801B6B" w:rsidRPr="001053D6" w:rsidRDefault="001053D6" w:rsidP="001053D6">
            <w:pPr>
              <w:jc w:val="center"/>
            </w:pPr>
            <w:r w:rsidRPr="001053D6">
              <w:t>-5</w:t>
            </w:r>
          </w:p>
        </w:tc>
        <w:tc>
          <w:tcPr>
            <w:tcW w:w="702" w:type="dxa"/>
          </w:tcPr>
          <w:p w14:paraId="55E80934" w14:textId="77777777" w:rsidR="00801B6B" w:rsidRDefault="00801B6B" w:rsidP="00801B6B">
            <w:pPr>
              <w:rPr>
                <w:u w:val="single"/>
              </w:rPr>
            </w:pPr>
          </w:p>
        </w:tc>
      </w:tr>
      <w:tr w:rsidR="00801B6B" w14:paraId="0BBCF162" w14:textId="77777777" w:rsidTr="001053D6">
        <w:trPr>
          <w:trHeight w:val="545"/>
        </w:trPr>
        <w:tc>
          <w:tcPr>
            <w:tcW w:w="702" w:type="dxa"/>
            <w:vAlign w:val="center"/>
          </w:tcPr>
          <w:p w14:paraId="7F18CB75" w14:textId="2264F354" w:rsidR="00801B6B" w:rsidRPr="001053D6" w:rsidRDefault="001053D6" w:rsidP="001053D6">
            <w:pPr>
              <w:jc w:val="center"/>
            </w:pPr>
            <w:r w:rsidRPr="001053D6">
              <w:t>-3</w:t>
            </w:r>
          </w:p>
        </w:tc>
        <w:tc>
          <w:tcPr>
            <w:tcW w:w="702" w:type="dxa"/>
          </w:tcPr>
          <w:p w14:paraId="75424E26" w14:textId="77777777" w:rsidR="00801B6B" w:rsidRDefault="00801B6B" w:rsidP="00801B6B">
            <w:pPr>
              <w:rPr>
                <w:u w:val="single"/>
              </w:rPr>
            </w:pPr>
          </w:p>
        </w:tc>
      </w:tr>
      <w:tr w:rsidR="00801B6B" w14:paraId="7B05C04B" w14:textId="77777777" w:rsidTr="001053D6">
        <w:trPr>
          <w:trHeight w:val="545"/>
        </w:trPr>
        <w:tc>
          <w:tcPr>
            <w:tcW w:w="702" w:type="dxa"/>
            <w:vAlign w:val="center"/>
          </w:tcPr>
          <w:p w14:paraId="6A84ED87" w14:textId="15D7B363" w:rsidR="00801B6B" w:rsidRPr="001053D6" w:rsidRDefault="001053D6" w:rsidP="001053D6">
            <w:pPr>
              <w:jc w:val="center"/>
            </w:pPr>
            <w:r w:rsidRPr="001053D6">
              <w:t>-1</w:t>
            </w:r>
          </w:p>
        </w:tc>
        <w:tc>
          <w:tcPr>
            <w:tcW w:w="702" w:type="dxa"/>
          </w:tcPr>
          <w:p w14:paraId="08994557" w14:textId="77777777" w:rsidR="00801B6B" w:rsidRDefault="00801B6B" w:rsidP="00801B6B">
            <w:pPr>
              <w:rPr>
                <w:u w:val="single"/>
              </w:rPr>
            </w:pPr>
          </w:p>
        </w:tc>
      </w:tr>
      <w:tr w:rsidR="00801B6B" w14:paraId="3EC5C471" w14:textId="77777777" w:rsidTr="001053D6">
        <w:trPr>
          <w:trHeight w:val="545"/>
        </w:trPr>
        <w:tc>
          <w:tcPr>
            <w:tcW w:w="702" w:type="dxa"/>
            <w:vAlign w:val="center"/>
          </w:tcPr>
          <w:p w14:paraId="26AEE519" w14:textId="7FD74DA1" w:rsidR="00801B6B" w:rsidRPr="001053D6" w:rsidRDefault="001053D6" w:rsidP="001053D6">
            <w:pPr>
              <w:jc w:val="center"/>
            </w:pPr>
            <w:r w:rsidRPr="001053D6">
              <w:t>0</w:t>
            </w:r>
          </w:p>
        </w:tc>
        <w:tc>
          <w:tcPr>
            <w:tcW w:w="702" w:type="dxa"/>
          </w:tcPr>
          <w:p w14:paraId="1E97C0A2" w14:textId="77777777" w:rsidR="00801B6B" w:rsidRDefault="00801B6B" w:rsidP="00801B6B">
            <w:pPr>
              <w:rPr>
                <w:u w:val="single"/>
              </w:rPr>
            </w:pPr>
          </w:p>
        </w:tc>
      </w:tr>
      <w:tr w:rsidR="00801B6B" w14:paraId="4A15CA9D" w14:textId="77777777" w:rsidTr="001053D6">
        <w:trPr>
          <w:trHeight w:val="576"/>
        </w:trPr>
        <w:tc>
          <w:tcPr>
            <w:tcW w:w="702" w:type="dxa"/>
            <w:vAlign w:val="center"/>
          </w:tcPr>
          <w:p w14:paraId="440E08BB" w14:textId="01CA0683" w:rsidR="00801B6B" w:rsidRPr="001053D6" w:rsidRDefault="001053D6" w:rsidP="001053D6">
            <w:pPr>
              <w:jc w:val="center"/>
            </w:pPr>
            <w:r w:rsidRPr="001053D6">
              <w:t>1</w:t>
            </w:r>
          </w:p>
        </w:tc>
        <w:tc>
          <w:tcPr>
            <w:tcW w:w="702" w:type="dxa"/>
          </w:tcPr>
          <w:p w14:paraId="6971B410" w14:textId="77777777" w:rsidR="00801B6B" w:rsidRDefault="00801B6B" w:rsidP="00801B6B">
            <w:pPr>
              <w:rPr>
                <w:u w:val="single"/>
              </w:rPr>
            </w:pPr>
          </w:p>
        </w:tc>
      </w:tr>
      <w:tr w:rsidR="00801B6B" w14:paraId="1A1BCF4E" w14:textId="77777777" w:rsidTr="001053D6">
        <w:trPr>
          <w:trHeight w:val="576"/>
        </w:trPr>
        <w:tc>
          <w:tcPr>
            <w:tcW w:w="702" w:type="dxa"/>
            <w:vAlign w:val="center"/>
          </w:tcPr>
          <w:p w14:paraId="410ACC17" w14:textId="3E688E28" w:rsidR="00801B6B" w:rsidRPr="001053D6" w:rsidRDefault="001053D6" w:rsidP="001053D6">
            <w:pPr>
              <w:jc w:val="center"/>
            </w:pPr>
            <w:r w:rsidRPr="001053D6">
              <w:t>5</w:t>
            </w:r>
          </w:p>
        </w:tc>
        <w:tc>
          <w:tcPr>
            <w:tcW w:w="702" w:type="dxa"/>
          </w:tcPr>
          <w:p w14:paraId="56446D24" w14:textId="77777777" w:rsidR="00801B6B" w:rsidRDefault="00801B6B" w:rsidP="00801B6B">
            <w:pPr>
              <w:rPr>
                <w:u w:val="single"/>
              </w:rPr>
            </w:pPr>
          </w:p>
        </w:tc>
      </w:tr>
    </w:tbl>
    <w:p w14:paraId="43B84727" w14:textId="53A61F9C" w:rsidR="00E02461" w:rsidRDefault="00E02461"/>
    <w:p w14:paraId="57085F1C" w14:textId="77777777" w:rsidR="00E02461" w:rsidRDefault="00E02461"/>
    <w:p w14:paraId="77358A70" w14:textId="77777777" w:rsidR="00E02461" w:rsidRDefault="00E02461"/>
    <w:p w14:paraId="63176D19" w14:textId="77777777" w:rsidR="00801B6B" w:rsidRDefault="00801B6B">
      <w:pPr>
        <w:rPr>
          <w:u w:val="single"/>
        </w:rPr>
      </w:pPr>
    </w:p>
    <w:p w14:paraId="14C13BF7" w14:textId="77777777" w:rsidR="00801B6B" w:rsidRDefault="00801B6B">
      <w:pPr>
        <w:rPr>
          <w:u w:val="single"/>
        </w:rPr>
      </w:pPr>
    </w:p>
    <w:p w14:paraId="54262B13" w14:textId="77777777" w:rsidR="00801B6B" w:rsidRDefault="00801B6B">
      <w:pPr>
        <w:rPr>
          <w:u w:val="single"/>
        </w:rPr>
      </w:pPr>
    </w:p>
    <w:p w14:paraId="574F6885" w14:textId="3D4E121B" w:rsidR="00801B6B" w:rsidRDefault="00801B6B">
      <w:pPr>
        <w:rPr>
          <w:u w:val="single"/>
        </w:rPr>
      </w:pPr>
    </w:p>
    <w:p w14:paraId="1C699062" w14:textId="77777777" w:rsidR="00801B6B" w:rsidRDefault="00801B6B">
      <w:pPr>
        <w:rPr>
          <w:u w:val="single"/>
        </w:rPr>
      </w:pPr>
    </w:p>
    <w:p w14:paraId="18D4BFD1" w14:textId="77777777" w:rsidR="00801B6B" w:rsidRDefault="00801B6B">
      <w:pPr>
        <w:rPr>
          <w:u w:val="single"/>
        </w:rPr>
      </w:pPr>
    </w:p>
    <w:p w14:paraId="34CF81F4" w14:textId="77777777" w:rsidR="00801B6B" w:rsidRDefault="00801B6B">
      <w:pPr>
        <w:rPr>
          <w:u w:val="single"/>
        </w:rPr>
      </w:pPr>
    </w:p>
    <w:p w14:paraId="17B93CFE" w14:textId="454DEA02" w:rsidR="00801B6B" w:rsidRDefault="00801B6B">
      <w:pPr>
        <w:rPr>
          <w:u w:val="single"/>
        </w:rPr>
      </w:pPr>
    </w:p>
    <w:p w14:paraId="38659D76" w14:textId="77777777" w:rsidR="00801B6B" w:rsidRDefault="00801B6B">
      <w:pPr>
        <w:rPr>
          <w:u w:val="single"/>
        </w:rPr>
      </w:pPr>
    </w:p>
    <w:p w14:paraId="2D5692C2" w14:textId="77777777" w:rsidR="00801B6B" w:rsidRDefault="00801B6B">
      <w:pPr>
        <w:rPr>
          <w:u w:val="single"/>
        </w:rPr>
      </w:pPr>
    </w:p>
    <w:p w14:paraId="1D0EDF0D" w14:textId="77777777" w:rsidR="00801B6B" w:rsidRDefault="00801B6B">
      <w:pPr>
        <w:rPr>
          <w:u w:val="single"/>
        </w:rPr>
      </w:pPr>
    </w:p>
    <w:p w14:paraId="5E8FBD81" w14:textId="77777777" w:rsidR="00801B6B" w:rsidRDefault="00801B6B">
      <w:pPr>
        <w:rPr>
          <w:u w:val="single"/>
        </w:rPr>
      </w:pPr>
    </w:p>
    <w:p w14:paraId="3AF83248" w14:textId="18DB94D8" w:rsidR="00E02461" w:rsidRDefault="00E02461">
      <w:pPr>
        <w:rPr>
          <w:u w:val="single"/>
        </w:rPr>
      </w:pPr>
      <w:r w:rsidRPr="00E02461">
        <w:rPr>
          <w:u w:val="single"/>
        </w:rPr>
        <w:t>Notes</w:t>
      </w:r>
    </w:p>
    <w:p w14:paraId="036B5D88" w14:textId="12F471DD" w:rsidR="00E02461" w:rsidRDefault="00E02461" w:rsidP="00E02461">
      <w:pPr>
        <w:rPr>
          <w:u w:val="single"/>
        </w:rPr>
      </w:pPr>
    </w:p>
    <w:p w14:paraId="2C87C3C7" w14:textId="3D2A3FBA" w:rsidR="00E02461" w:rsidRDefault="00E02461" w:rsidP="00E02461">
      <w:r w:rsidRPr="00E02461">
        <w:t>What I saw in the video:</w:t>
      </w:r>
    </w:p>
    <w:p w14:paraId="131E5DD8" w14:textId="77777777" w:rsidR="00E83ECD" w:rsidRDefault="00E83ECD" w:rsidP="00E02461"/>
    <w:p w14:paraId="0F02E37D" w14:textId="77777777" w:rsidR="00E83ECD" w:rsidRDefault="00E83ECD" w:rsidP="00E02461"/>
    <w:p w14:paraId="6AA0466A" w14:textId="77777777" w:rsidR="00E83ECD" w:rsidRDefault="00E83ECD" w:rsidP="00E02461"/>
    <w:p w14:paraId="37EC92EB" w14:textId="77777777" w:rsidR="00801B6B" w:rsidRDefault="00801B6B" w:rsidP="00E02461"/>
    <w:p w14:paraId="77FFBA48" w14:textId="77777777" w:rsidR="00801B6B" w:rsidRDefault="00801B6B" w:rsidP="00E02461"/>
    <w:p w14:paraId="413870D0" w14:textId="3670A59F" w:rsidR="00801B6B" w:rsidRPr="00801B6B" w:rsidRDefault="00801B6B" w:rsidP="00E02461">
      <w:pPr>
        <w:rPr>
          <w:u w:val="single"/>
        </w:rPr>
      </w:pPr>
      <w:r>
        <w:rPr>
          <w:noProof/>
        </w:rPr>
        <w:drawing>
          <wp:anchor distT="0" distB="0" distL="114300" distR="114300" simplePos="0" relativeHeight="251662336" behindDoc="0" locked="0" layoutInCell="1" allowOverlap="1" wp14:anchorId="12C9B3EB" wp14:editId="2988CB73">
            <wp:simplePos x="0" y="0"/>
            <wp:positionH relativeFrom="column">
              <wp:posOffset>1371600</wp:posOffset>
            </wp:positionH>
            <wp:positionV relativeFrom="paragraph">
              <wp:posOffset>340360</wp:posOffset>
            </wp:positionV>
            <wp:extent cx="1447800" cy="1348740"/>
            <wp:effectExtent l="0" t="0" r="0" b="0"/>
            <wp:wrapTight wrapText="bothSides">
              <wp:wrapPolygon edited="0">
                <wp:start x="0" y="0"/>
                <wp:lineTo x="0" y="21153"/>
                <wp:lineTo x="21221" y="21153"/>
                <wp:lineTo x="212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rotWithShape="1">
                    <a:blip r:embed="rId9">
                      <a:extLst>
                        <a:ext uri="{28A0092B-C50C-407E-A947-70E740481C1C}">
                          <a14:useLocalDpi xmlns:a14="http://schemas.microsoft.com/office/drawing/2010/main" val="0"/>
                        </a:ext>
                      </a:extLst>
                    </a:blip>
                    <a:srcRect l="12376" t="11757" r="-165" b="1229"/>
                    <a:stretch/>
                  </pic:blipFill>
                  <pic:spPr bwMode="auto">
                    <a:xfrm>
                      <a:off x="0" y="0"/>
                      <a:ext cx="1447800" cy="134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17B0A1E" wp14:editId="60E7721A">
            <wp:simplePos x="0" y="0"/>
            <wp:positionH relativeFrom="column">
              <wp:posOffset>4686300</wp:posOffset>
            </wp:positionH>
            <wp:positionV relativeFrom="paragraph">
              <wp:posOffset>340360</wp:posOffset>
            </wp:positionV>
            <wp:extent cx="1447800" cy="1348740"/>
            <wp:effectExtent l="0" t="0" r="0" b="0"/>
            <wp:wrapTight wrapText="bothSides">
              <wp:wrapPolygon edited="0">
                <wp:start x="0" y="0"/>
                <wp:lineTo x="0" y="21153"/>
                <wp:lineTo x="21221" y="21153"/>
                <wp:lineTo x="212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rotWithShape="1">
                    <a:blip r:embed="rId9">
                      <a:extLst>
                        <a:ext uri="{28A0092B-C50C-407E-A947-70E740481C1C}">
                          <a14:useLocalDpi xmlns:a14="http://schemas.microsoft.com/office/drawing/2010/main" val="0"/>
                        </a:ext>
                      </a:extLst>
                    </a:blip>
                    <a:srcRect l="12376" t="11757" r="-165" b="1229"/>
                    <a:stretch/>
                  </pic:blipFill>
                  <pic:spPr bwMode="auto">
                    <a:xfrm>
                      <a:off x="0" y="0"/>
                      <a:ext cx="1447800" cy="134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______________</w:t>
      </w:r>
      <w:r>
        <w:tab/>
        <w:t xml:space="preserve">                 </w:t>
      </w:r>
      <w:r w:rsidR="00E83ECD">
        <w:t xml:space="preserve">        </w:t>
      </w:r>
      <w:r>
        <w:t xml:space="preserve">   </w:t>
      </w:r>
      <w:r w:rsidR="00E83ECD">
        <w:rPr>
          <w:u w:val="single"/>
        </w:rPr>
        <w:t>Negative</w:t>
      </w:r>
      <w:r>
        <w:t xml:space="preserve">                 </w:t>
      </w:r>
      <w:r w:rsidR="00215E0A">
        <w:t xml:space="preserve">   </w:t>
      </w:r>
      <w:r>
        <w:t xml:space="preserve">  </w:t>
      </w:r>
      <w:r w:rsidR="00E83ECD">
        <w:t xml:space="preserve">  ________________            </w:t>
      </w:r>
      <w:r>
        <w:t xml:space="preserve">         </w:t>
      </w:r>
      <w:r w:rsidR="00E83ECD">
        <w:t xml:space="preserve">   </w:t>
      </w:r>
      <w:r w:rsidR="00215E0A">
        <w:t xml:space="preserve">   </w:t>
      </w:r>
      <w:r>
        <w:t xml:space="preserve">   </w:t>
      </w:r>
      <w:r w:rsidR="00E83ECD">
        <w:t xml:space="preserve"> </w:t>
      </w:r>
      <w:r w:rsidR="00E83ECD">
        <w:rPr>
          <w:u w:val="single"/>
        </w:rPr>
        <w:t xml:space="preserve">Undefined  </w:t>
      </w:r>
    </w:p>
    <w:p w14:paraId="3330C832" w14:textId="6DCFE69F" w:rsidR="00801B6B" w:rsidRDefault="00E83ECD" w:rsidP="00E02461">
      <w:r>
        <w:rPr>
          <w:noProof/>
        </w:rPr>
        <mc:AlternateContent>
          <mc:Choice Requires="wps">
            <w:drawing>
              <wp:anchor distT="0" distB="0" distL="114300" distR="114300" simplePos="0" relativeHeight="251667456" behindDoc="0" locked="0" layoutInCell="1" allowOverlap="1" wp14:anchorId="731AEC01" wp14:editId="35D0FE72">
                <wp:simplePos x="0" y="0"/>
                <wp:positionH relativeFrom="column">
                  <wp:posOffset>2996697</wp:posOffset>
                </wp:positionH>
                <wp:positionV relativeFrom="paragraph">
                  <wp:posOffset>-562208</wp:posOffset>
                </wp:positionV>
                <wp:extent cx="1448304" cy="233"/>
                <wp:effectExtent l="76200" t="101600" r="25400" b="177800"/>
                <wp:wrapNone/>
                <wp:docPr id="6" name="Straight Arrow Connector 6"/>
                <wp:cNvGraphicFramePr/>
                <a:graphic xmlns:a="http://schemas.openxmlformats.org/drawingml/2006/main">
                  <a:graphicData uri="http://schemas.microsoft.com/office/word/2010/wordprocessingShape">
                    <wps:wsp>
                      <wps:cNvCnPr/>
                      <wps:spPr>
                        <a:xfrm flipH="1" flipV="1">
                          <a:off x="0" y="0"/>
                          <a:ext cx="1448304" cy="233"/>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6" o:spid="_x0000_s1026" type="#_x0000_t32" style="position:absolute;margin-left:235.95pt;margin-top:-44.2pt;width:114.05pt;height:0;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" strokecolor="#4f81bd [3204]" strokeweight="2pt">
                <v:stroke startarrow="open" endarrow="open"/>
                <v:shadow on="t" opacity="24903f" mv:blur="40000f" origin=",.5" offset="0,20000emu"/>
              </v:shape>
            </w:pict>
          </mc:Fallback>
        </mc:AlternateContent>
      </w:r>
      <w:r w:rsidR="00801B6B">
        <w:rPr>
          <w:noProof/>
        </w:rPr>
        <w:drawing>
          <wp:anchor distT="0" distB="0" distL="114300" distR="114300" simplePos="0" relativeHeight="251664384" behindDoc="0" locked="0" layoutInCell="1" allowOverlap="1" wp14:anchorId="0E5359B2" wp14:editId="69C7195D">
            <wp:simplePos x="0" y="0"/>
            <wp:positionH relativeFrom="column">
              <wp:posOffset>2971800</wp:posOffset>
            </wp:positionH>
            <wp:positionV relativeFrom="paragraph">
              <wp:posOffset>161925</wp:posOffset>
            </wp:positionV>
            <wp:extent cx="1447800" cy="1348740"/>
            <wp:effectExtent l="0" t="0" r="0" b="0"/>
            <wp:wrapTight wrapText="bothSides">
              <wp:wrapPolygon edited="0">
                <wp:start x="0" y="0"/>
                <wp:lineTo x="0" y="21153"/>
                <wp:lineTo x="21221" y="21153"/>
                <wp:lineTo x="212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rotWithShape="1">
                    <a:blip r:embed="rId9">
                      <a:extLst>
                        <a:ext uri="{28A0092B-C50C-407E-A947-70E740481C1C}">
                          <a14:useLocalDpi xmlns:a14="http://schemas.microsoft.com/office/drawing/2010/main" val="0"/>
                        </a:ext>
                      </a:extLst>
                    </a:blip>
                    <a:srcRect l="12376" t="11757" r="-165" b="1229"/>
                    <a:stretch/>
                  </pic:blipFill>
                  <pic:spPr bwMode="auto">
                    <a:xfrm>
                      <a:off x="0" y="0"/>
                      <a:ext cx="1447800" cy="134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1B6B">
        <w:rPr>
          <w:noProof/>
        </w:rPr>
        <w:drawing>
          <wp:anchor distT="0" distB="0" distL="114300" distR="114300" simplePos="0" relativeHeight="251660288" behindDoc="0" locked="0" layoutInCell="1" allowOverlap="1" wp14:anchorId="167C1BCC" wp14:editId="1E77F84D">
            <wp:simplePos x="0" y="0"/>
            <wp:positionH relativeFrom="column">
              <wp:posOffset>-342900</wp:posOffset>
            </wp:positionH>
            <wp:positionV relativeFrom="paragraph">
              <wp:posOffset>161925</wp:posOffset>
            </wp:positionV>
            <wp:extent cx="1485900" cy="1384300"/>
            <wp:effectExtent l="0" t="0" r="12700" b="12700"/>
            <wp:wrapTight wrapText="bothSides">
              <wp:wrapPolygon edited="0">
                <wp:start x="0" y="0"/>
                <wp:lineTo x="0" y="21402"/>
                <wp:lineTo x="21415" y="21402"/>
                <wp:lineTo x="214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rotWithShape="1">
                    <a:blip r:embed="rId9">
                      <a:extLst>
                        <a:ext uri="{28A0092B-C50C-407E-A947-70E740481C1C}">
                          <a14:useLocalDpi xmlns:a14="http://schemas.microsoft.com/office/drawing/2010/main" val="0"/>
                        </a:ext>
                      </a:extLst>
                    </a:blip>
                    <a:srcRect l="12376" t="11757" r="-165" b="1229"/>
                    <a:stretch/>
                  </pic:blipFill>
                  <pic:spPr bwMode="auto">
                    <a:xfrm>
                      <a:off x="0" y="0"/>
                      <a:ext cx="1485900" cy="138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Uphill</w:t>
      </w:r>
      <w:r>
        <w:tab/>
        <w:t xml:space="preserve"> </w:t>
      </w:r>
      <w:r>
        <w:tab/>
        <w:t xml:space="preserve">           </w:t>
      </w:r>
      <w:r w:rsidR="00215E0A">
        <w:t>Downhill</w:t>
      </w:r>
      <w:r w:rsidR="00215E0A">
        <w:tab/>
        <w:t xml:space="preserve">                  Horizontal</w:t>
      </w:r>
      <w:r w:rsidR="00801B6B">
        <w:t xml:space="preserve">                                 Vertical</w:t>
      </w:r>
    </w:p>
    <w:p w14:paraId="717D0159" w14:textId="77777777" w:rsidR="00801B6B" w:rsidRDefault="00801B6B" w:rsidP="00E02461"/>
    <w:p w14:paraId="12A63B73" w14:textId="1082D3E3" w:rsidR="00E83ECD" w:rsidRDefault="00821CBD" w:rsidP="00821CBD">
      <w:pPr>
        <w:jc w:val="center"/>
      </w:pPr>
      <w:r>
        <w:t>Slope =</w:t>
      </w:r>
    </w:p>
    <w:p w14:paraId="0BB186CA" w14:textId="77777777" w:rsidR="00821CBD" w:rsidRDefault="00821CBD" w:rsidP="00E02461"/>
    <w:p w14:paraId="12ECF778" w14:textId="66223A94" w:rsidR="00821CBD" w:rsidRDefault="00821CBD" w:rsidP="00E02461">
      <w:r>
        <w:t>Rise:</w:t>
      </w:r>
    </w:p>
    <w:p w14:paraId="27DE6580" w14:textId="77777777" w:rsidR="00821CBD" w:rsidRDefault="00821CBD" w:rsidP="00E02461"/>
    <w:p w14:paraId="0E6BE3AE" w14:textId="6A89E813" w:rsidR="00821CBD" w:rsidRDefault="00821CBD" w:rsidP="00E02461">
      <w:r>
        <w:t>Run :</w:t>
      </w:r>
    </w:p>
    <w:p w14:paraId="539517AE" w14:textId="77777777" w:rsidR="00E83ECD" w:rsidRDefault="00E83ECD" w:rsidP="00E02461"/>
    <w:p w14:paraId="19BA5551" w14:textId="13D12929" w:rsidR="00E83ECD" w:rsidRDefault="005F21BA" w:rsidP="00E02461">
      <w:r>
        <w:t>Rate of Change:</w:t>
      </w:r>
    </w:p>
    <w:p w14:paraId="7CACFF75" w14:textId="18F7DFDA" w:rsidR="005F21BA" w:rsidRDefault="005F21BA" w:rsidP="00E02461"/>
    <w:p w14:paraId="5A24D4E5" w14:textId="77777777" w:rsidR="005F21BA" w:rsidRDefault="005F21BA" w:rsidP="00E02461"/>
    <w:p w14:paraId="50DDBCAC" w14:textId="5EAF0517" w:rsidR="005F21BA" w:rsidRDefault="00E83ECD" w:rsidP="005F21BA">
      <w:pPr>
        <w:rPr>
          <w:b/>
        </w:rPr>
      </w:pPr>
      <w:r>
        <w:t xml:space="preserve"> </w:t>
      </w:r>
      <w:r w:rsidRPr="00E83ECD">
        <w:rPr>
          <w:b/>
        </w:rPr>
        <w:t>Find the slope of the line</w:t>
      </w:r>
      <w:r w:rsidR="005F21BA">
        <w:rPr>
          <w:b/>
        </w:rPr>
        <w:t>.</w:t>
      </w:r>
      <w:r w:rsidR="005F21BA">
        <w:rPr>
          <w:b/>
        </w:rPr>
        <w:tab/>
      </w:r>
      <w:r w:rsidR="005F21BA">
        <w:rPr>
          <w:b/>
        </w:rPr>
        <w:tab/>
      </w:r>
      <w:r w:rsidR="005F21BA">
        <w:rPr>
          <w:b/>
        </w:rPr>
        <w:tab/>
      </w:r>
      <w:r w:rsidR="005F21BA">
        <w:rPr>
          <w:b/>
        </w:rPr>
        <w:tab/>
      </w:r>
      <w:r w:rsidR="005F21BA">
        <w:rPr>
          <w:b/>
        </w:rPr>
        <w:tab/>
      </w:r>
      <w:r w:rsidR="005F21BA" w:rsidRPr="00E83ECD">
        <w:rPr>
          <w:b/>
        </w:rPr>
        <w:t>Find the slope of the line</w:t>
      </w:r>
    </w:p>
    <w:p w14:paraId="4A409E47" w14:textId="7B6333AB" w:rsidR="00E02461" w:rsidRDefault="005F21BA" w:rsidP="005F21BA">
      <w:pPr>
        <w:ind w:left="5040" w:firstLine="720"/>
      </w:pPr>
      <w:r>
        <w:rPr>
          <w:b/>
        </w:rPr>
        <w:t>through the two given points</w:t>
      </w:r>
      <w:r w:rsidRPr="00E83ECD">
        <w:rPr>
          <w:b/>
        </w:rPr>
        <w:t>.</w:t>
      </w:r>
    </w:p>
    <w:p w14:paraId="0310AD21" w14:textId="147AE239" w:rsidR="005F21BA" w:rsidRDefault="005F21BA">
      <w:pPr>
        <w:rPr>
          <w:position w:val="-24"/>
        </w:rPr>
      </w:pPr>
      <w:r>
        <w:rPr>
          <w:noProof/>
          <w:position w:val="-24"/>
        </w:rPr>
        <w:pict w14:anchorId="475F3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2" type="#_x0000_t75" style="position:absolute;margin-left:63pt;margin-top:7.25pt;width:51.35pt;height:30.65pt;z-index:251715584;mso-wrap-edited:f" wrapcoords="9211 2634 317 10009 317 15278 3176 18439 7941 19492 10800 19492 13976 18965 20647 13170 20329 7902 10800 2634 9211 2634">
            <v:imagedata r:id="rId10" o:title=""/>
            <v:textbox style="mso-next-textbox:#_x0000_s1122"/>
            <w10:wrap type="tight"/>
          </v:shape>
          <o:OLEObject Type="Embed" ProgID="Equation.3" ShapeID="_x0000_s1122" DrawAspect="Content" ObjectID="_1256098005" r:id="rId11"/>
        </w:pict>
      </w:r>
    </w:p>
    <w:p w14:paraId="5ABE3615" w14:textId="3B76E348" w:rsidR="005F21BA" w:rsidRDefault="005F21BA" w:rsidP="005F21BA">
      <w:r>
        <w:rPr>
          <w:noProof/>
        </w:rPr>
        <w:drawing>
          <wp:anchor distT="0" distB="0" distL="114300" distR="114300" simplePos="0" relativeHeight="251669504" behindDoc="0" locked="0" layoutInCell="1" allowOverlap="1" wp14:anchorId="0AD61CCA" wp14:editId="690382F8">
            <wp:simplePos x="0" y="0"/>
            <wp:positionH relativeFrom="column">
              <wp:posOffset>-114300</wp:posOffset>
            </wp:positionH>
            <wp:positionV relativeFrom="paragraph">
              <wp:posOffset>320675</wp:posOffset>
            </wp:positionV>
            <wp:extent cx="2362200" cy="2200275"/>
            <wp:effectExtent l="0" t="0" r="0" b="9525"/>
            <wp:wrapTight wrapText="bothSides">
              <wp:wrapPolygon edited="0">
                <wp:start x="0" y="0"/>
                <wp:lineTo x="0" y="21444"/>
                <wp:lineTo x="21368" y="21444"/>
                <wp:lineTo x="213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rotWithShape="1">
                    <a:blip r:embed="rId9">
                      <a:extLst>
                        <a:ext uri="{28A0092B-C50C-407E-A947-70E740481C1C}">
                          <a14:useLocalDpi xmlns:a14="http://schemas.microsoft.com/office/drawing/2010/main" val="0"/>
                        </a:ext>
                      </a:extLst>
                    </a:blip>
                    <a:srcRect l="12376" t="11757" r="-165" b="1229"/>
                    <a:stretch/>
                  </pic:blipFill>
                  <pic:spPr bwMode="auto">
                    <a:xfrm>
                      <a:off x="0" y="0"/>
                      <a:ext cx="236220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ab/>
      </w:r>
      <w:r>
        <w:tab/>
      </w:r>
      <w:r>
        <w:tab/>
      </w:r>
      <w:r>
        <w:tab/>
      </w:r>
      <w:r>
        <w:tab/>
      </w:r>
      <w:r>
        <w:tab/>
      </w:r>
      <w:r>
        <w:tab/>
        <w:t>(0,5)    (-3,-1)</w:t>
      </w:r>
    </w:p>
    <w:p w14:paraId="6D20BA7D" w14:textId="7FE08DC4" w:rsidR="005F21BA" w:rsidRDefault="005F21BA" w:rsidP="005F21BA"/>
    <w:p w14:paraId="2DBE369A" w14:textId="64AB9615" w:rsidR="00E83ECD" w:rsidRDefault="005F21BA">
      <w:r>
        <w:rPr>
          <w:noProof/>
        </w:rPr>
        <mc:AlternateContent>
          <mc:Choice Requires="wps">
            <w:drawing>
              <wp:anchor distT="0" distB="0" distL="114300" distR="114300" simplePos="0" relativeHeight="251672576" behindDoc="0" locked="0" layoutInCell="1" allowOverlap="1" wp14:anchorId="6AFA416F" wp14:editId="4E753322">
                <wp:simplePos x="0" y="0"/>
                <wp:positionH relativeFrom="column">
                  <wp:posOffset>-2264775</wp:posOffset>
                </wp:positionH>
                <wp:positionV relativeFrom="paragraph">
                  <wp:posOffset>75056</wp:posOffset>
                </wp:positionV>
                <wp:extent cx="2009140" cy="1537970"/>
                <wp:effectExtent l="76200" t="50800" r="99060" b="113030"/>
                <wp:wrapNone/>
                <wp:docPr id="9" name="Straight Arrow Connector 9"/>
                <wp:cNvGraphicFramePr/>
                <a:graphic xmlns:a="http://schemas.openxmlformats.org/drawingml/2006/main">
                  <a:graphicData uri="http://schemas.microsoft.com/office/word/2010/wordprocessingShape">
                    <wps:wsp>
                      <wps:cNvCnPr/>
                      <wps:spPr>
                        <a:xfrm>
                          <a:off x="0" y="0"/>
                          <a:ext cx="2009140" cy="153797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78.3pt;margin-top:5.9pt;width:158.2pt;height:12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" strokecolor="#4f81bd [3204]" strokeweight="2pt">
                <v:stroke startarrow="open" endarrow="open"/>
                <v:shadow on="t" opacity="24903f" mv:blur="40000f" origin=",.5" offset="0,20000emu"/>
              </v:shape>
            </w:pict>
          </mc:Fallback>
        </mc:AlternateContent>
      </w:r>
    </w:p>
    <w:p w14:paraId="1E36FC43" w14:textId="44968966" w:rsidR="00E83ECD" w:rsidRDefault="00E83ECD"/>
    <w:p w14:paraId="2938B724" w14:textId="1F859525" w:rsidR="00E83ECD" w:rsidRDefault="00E83ECD"/>
    <w:p w14:paraId="1F692E4A" w14:textId="4D5C45DD" w:rsidR="00E83ECD" w:rsidRDefault="00E83ECD"/>
    <w:p w14:paraId="2121841B" w14:textId="77777777" w:rsidR="00E83ECD" w:rsidRDefault="00E83ECD"/>
    <w:p w14:paraId="1DD5D4A1" w14:textId="77777777" w:rsidR="00E83ECD" w:rsidRDefault="00E83ECD"/>
    <w:p w14:paraId="68D84788" w14:textId="77777777" w:rsidR="00E83ECD" w:rsidRDefault="00E83ECD"/>
    <w:p w14:paraId="4C3D2E42" w14:textId="77777777" w:rsidR="00E83ECD" w:rsidRDefault="00E83ECD"/>
    <w:p w14:paraId="62246B7F" w14:textId="77777777" w:rsidR="00E83ECD" w:rsidRDefault="00E83ECD"/>
    <w:p w14:paraId="7FD6A635" w14:textId="77777777" w:rsidR="00E83ECD" w:rsidRDefault="00E83ECD"/>
    <w:p w14:paraId="68B3400E" w14:textId="51DB49C2" w:rsidR="00E83ECD" w:rsidRDefault="00E83ECD"/>
    <w:p w14:paraId="3FAD3C37" w14:textId="64A969BF" w:rsidR="00E83ECD" w:rsidRDefault="005F21BA">
      <w:r>
        <w:rPr>
          <w:noProof/>
        </w:rPr>
        <w:drawing>
          <wp:anchor distT="0" distB="0" distL="114300" distR="114300" simplePos="0" relativeHeight="251716608" behindDoc="0" locked="0" layoutInCell="1" allowOverlap="1" wp14:anchorId="253E241D" wp14:editId="524AAF29">
            <wp:simplePos x="0" y="0"/>
            <wp:positionH relativeFrom="column">
              <wp:posOffset>1320800</wp:posOffset>
            </wp:positionH>
            <wp:positionV relativeFrom="paragraph">
              <wp:posOffset>141605</wp:posOffset>
            </wp:positionV>
            <wp:extent cx="2760345" cy="2995930"/>
            <wp:effectExtent l="0" t="0" r="8255" b="1270"/>
            <wp:wrapTight wrapText="bothSides">
              <wp:wrapPolygon edited="0">
                <wp:start x="0" y="0"/>
                <wp:lineTo x="0" y="21426"/>
                <wp:lineTo x="21466" y="21426"/>
                <wp:lineTo x="214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ng"/>
                    <pic:cNvPicPr/>
                  </pic:nvPicPr>
                  <pic:blipFill rotWithShape="1">
                    <a:blip r:embed="rId12">
                      <a:extLst>
                        <a:ext uri="{28A0092B-C50C-407E-A947-70E740481C1C}">
                          <a14:useLocalDpi xmlns:a14="http://schemas.microsoft.com/office/drawing/2010/main" val="0"/>
                        </a:ext>
                      </a:extLst>
                    </a:blip>
                    <a:srcRect l="44793" t="10828" r="8750" b="5815"/>
                    <a:stretch/>
                  </pic:blipFill>
                  <pic:spPr bwMode="auto">
                    <a:xfrm>
                      <a:off x="0" y="0"/>
                      <a:ext cx="2760345" cy="299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BEFBB" w14:textId="77777777" w:rsidR="00E83ECD" w:rsidRDefault="00E83ECD"/>
    <w:p w14:paraId="01376F61" w14:textId="114D22F9" w:rsidR="005F21BA" w:rsidRDefault="005F21BA">
      <w:r>
        <w:t>The graph to the right shows the amount spent on food and drink at U.S. restaurants in recent years.</w:t>
      </w:r>
    </w:p>
    <w:p w14:paraId="0100F549" w14:textId="77777777" w:rsidR="005F21BA" w:rsidRDefault="005F21BA"/>
    <w:p w14:paraId="3B834001" w14:textId="353B3DC5" w:rsidR="005F21BA" w:rsidRDefault="005F21BA">
      <w:r>
        <w:t>Find the rate of change for 1908-1990 and 1990-2000.</w:t>
      </w:r>
    </w:p>
    <w:p w14:paraId="46B88F6A" w14:textId="77777777" w:rsidR="005F21BA" w:rsidRDefault="005F21BA"/>
    <w:p w14:paraId="3162B1AC" w14:textId="77777777" w:rsidR="005F21BA" w:rsidRDefault="005F21BA"/>
    <w:p w14:paraId="3246E276" w14:textId="77777777" w:rsidR="005F21BA" w:rsidRDefault="005F21BA"/>
    <w:p w14:paraId="646A8D93" w14:textId="77777777" w:rsidR="005F21BA" w:rsidRDefault="005F21BA"/>
    <w:p w14:paraId="66C62FE5" w14:textId="77777777" w:rsidR="005F21BA" w:rsidRDefault="005F21BA"/>
    <w:p w14:paraId="5C2848D2" w14:textId="77777777" w:rsidR="005F21BA" w:rsidRDefault="005F21BA"/>
    <w:p w14:paraId="107E77F5" w14:textId="77777777" w:rsidR="005F21BA" w:rsidRDefault="005F21BA"/>
    <w:p w14:paraId="3CBD70CE" w14:textId="77777777" w:rsidR="005F21BA" w:rsidRDefault="005F21BA"/>
    <w:p w14:paraId="5ECCB969" w14:textId="08E246BA" w:rsidR="005F21BA" w:rsidRDefault="005F21BA"/>
    <w:p w14:paraId="3D58CC66" w14:textId="1BFB1D36" w:rsidR="00E83ECD" w:rsidRPr="00E02461" w:rsidRDefault="00E83ECD"/>
    <w:p w14:paraId="25D1EDAA" w14:textId="2C95DD38" w:rsidR="00E02461" w:rsidRPr="00E02461" w:rsidRDefault="00E02461">
      <w:pPr>
        <w:rPr>
          <w:b/>
          <w:u w:val="single"/>
        </w:rPr>
      </w:pPr>
      <w:r w:rsidRPr="00E02461">
        <w:rPr>
          <w:u w:val="single"/>
        </w:rPr>
        <w:t>Summary</w:t>
      </w:r>
      <w:r w:rsidRPr="00E02461">
        <w:rPr>
          <w:b/>
          <w:u w:val="single"/>
        </w:rPr>
        <w:br w:type="page"/>
      </w:r>
    </w:p>
    <w:p w14:paraId="5F1968BE" w14:textId="514E80F7" w:rsidR="00795E4A" w:rsidRDefault="00215E0A" w:rsidP="00F56E52">
      <w:r w:rsidRPr="00215E0A">
        <w:rPr>
          <w:sz w:val="36"/>
          <w:szCs w:val="36"/>
        </w:rPr>
        <w:t>Finding Slope</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t>Name:_________________________________</w:t>
      </w:r>
    </w:p>
    <w:p w14:paraId="52B5EA31" w14:textId="77777777" w:rsidR="00215E0A" w:rsidRDefault="00215E0A" w:rsidP="00F56E52">
      <w:r>
        <w:tab/>
      </w:r>
      <w:r>
        <w:tab/>
      </w:r>
      <w:r>
        <w:tab/>
      </w:r>
      <w:r>
        <w:tab/>
      </w:r>
      <w:r>
        <w:tab/>
      </w:r>
      <w:r>
        <w:tab/>
      </w:r>
      <w:r>
        <w:tab/>
      </w:r>
      <w:r>
        <w:tab/>
        <w:t xml:space="preserve">                                       </w:t>
      </w:r>
    </w:p>
    <w:p w14:paraId="4BB6619D" w14:textId="1C4A0292" w:rsidR="00215E0A" w:rsidRPr="00215E0A" w:rsidRDefault="00215E0A" w:rsidP="00F56E52">
      <w:r w:rsidRPr="00215E0A">
        <w:rPr>
          <w:b/>
        </w:rPr>
        <w:t>Find the slope of the line through each pair of points.</w:t>
      </w:r>
      <w:r>
        <w:t xml:space="preserve">              </w:t>
      </w:r>
      <w:r>
        <w:tab/>
        <w:t xml:space="preserve">             Period:________</w:t>
      </w:r>
    </w:p>
    <w:p w14:paraId="430F5364" w14:textId="77777777" w:rsidR="00795E4A" w:rsidRDefault="00795E4A" w:rsidP="00F56E52"/>
    <w:p w14:paraId="7A996869" w14:textId="77777777" w:rsidR="00795E4A" w:rsidRPr="008132C2" w:rsidRDefault="00795E4A" w:rsidP="00F56E52"/>
    <w:p w14:paraId="200CC78D" w14:textId="77777777" w:rsidR="00215E0A" w:rsidRDefault="00215E0A">
      <w:r>
        <w:t>1. (-4,7),(-6,-4)</w:t>
      </w:r>
      <w:r>
        <w:tab/>
      </w:r>
      <w:r>
        <w:tab/>
        <w:t xml:space="preserve">             </w:t>
      </w:r>
      <w:r>
        <w:tab/>
        <w:t>2. (17,-13),(17,8)                                     3.(3,0),(-11,-15)</w:t>
      </w:r>
    </w:p>
    <w:p w14:paraId="0E38E390" w14:textId="77777777" w:rsidR="00215E0A" w:rsidRDefault="00215E0A"/>
    <w:p w14:paraId="1794B896" w14:textId="77777777" w:rsidR="00215E0A" w:rsidRDefault="00215E0A"/>
    <w:p w14:paraId="3F7A20A5" w14:textId="77777777" w:rsidR="00215E0A" w:rsidRDefault="00215E0A"/>
    <w:p w14:paraId="4B431EBA" w14:textId="77777777" w:rsidR="00215E0A" w:rsidRDefault="00215E0A"/>
    <w:p w14:paraId="53C61191" w14:textId="50547FE1" w:rsidR="00C03E04" w:rsidRDefault="00215E0A">
      <w:r>
        <w:t>4. (</w:t>
      </w:r>
      <w:r w:rsidR="001A5D31">
        <w:t>1,-4</w:t>
      </w:r>
      <w:r w:rsidR="00C03E04">
        <w:t>),(-2,-1)                                    5. (12,2),(-7,5)                                           6. (0,4),(5,9)</w:t>
      </w:r>
    </w:p>
    <w:p w14:paraId="4987AD50" w14:textId="77777777" w:rsidR="00C03E04" w:rsidRDefault="00C03E04"/>
    <w:p w14:paraId="53626389" w14:textId="526BF1F9" w:rsidR="0006123A" w:rsidRPr="001A5D31" w:rsidRDefault="001A5D31">
      <w:pPr>
        <w:rPr>
          <w:color w:val="FF0000"/>
        </w:rPr>
      </w:pPr>
      <w:r>
        <w:rPr>
          <w:color w:val="FF0000"/>
        </w:rPr>
        <w:tab/>
      </w:r>
      <w:r>
        <w:rPr>
          <w:color w:val="FF0000"/>
        </w:rPr>
        <w:tab/>
      </w:r>
      <w:r>
        <w:rPr>
          <w:color w:val="FF0000"/>
        </w:rPr>
        <w:tab/>
      </w:r>
      <w:r>
        <w:rPr>
          <w:color w:val="FF0000"/>
        </w:rPr>
        <w:tab/>
      </w:r>
    </w:p>
    <w:p w14:paraId="2E73CDF7" w14:textId="77777777" w:rsidR="00C03E04" w:rsidRDefault="00C03E04"/>
    <w:p w14:paraId="2BB13D9F" w14:textId="12B7F0F2" w:rsidR="00C03E04" w:rsidRDefault="00C03E04"/>
    <w:p w14:paraId="05FBD1CE" w14:textId="77777777" w:rsidR="0006123A" w:rsidRDefault="00C03E04">
      <w:pPr>
        <w:rPr>
          <w:b/>
        </w:rPr>
      </w:pPr>
      <w:r>
        <w:rPr>
          <w:b/>
        </w:rPr>
        <w:t xml:space="preserve">Find the slope </w:t>
      </w:r>
      <w:r w:rsidR="0006123A">
        <w:rPr>
          <w:b/>
        </w:rPr>
        <w:t>of each line.</w:t>
      </w:r>
    </w:p>
    <w:p w14:paraId="7A35CD68" w14:textId="0553D715" w:rsidR="0006123A" w:rsidRDefault="001A5D31">
      <w:pPr>
        <w:rPr>
          <w:b/>
        </w:rPr>
      </w:pPr>
      <w:r>
        <w:rPr>
          <w:noProof/>
        </w:rPr>
        <mc:AlternateContent>
          <mc:Choice Requires="wps">
            <w:drawing>
              <wp:anchor distT="0" distB="0" distL="114300" distR="114300" simplePos="0" relativeHeight="251678720" behindDoc="0" locked="0" layoutInCell="1" allowOverlap="1" wp14:anchorId="3DB6CC2A" wp14:editId="132DBA7C">
                <wp:simplePos x="0" y="0"/>
                <wp:positionH relativeFrom="column">
                  <wp:posOffset>-228600</wp:posOffset>
                </wp:positionH>
                <wp:positionV relativeFrom="paragraph">
                  <wp:posOffset>466725</wp:posOffset>
                </wp:positionV>
                <wp:extent cx="299085" cy="800100"/>
                <wp:effectExtent l="0" t="0" r="5715" b="12700"/>
                <wp:wrapSquare wrapText="bothSides"/>
                <wp:docPr id="14" name="Text Box 14"/>
                <wp:cNvGraphicFramePr/>
                <a:graphic xmlns:a="http://schemas.openxmlformats.org/drawingml/2006/main">
                  <a:graphicData uri="http://schemas.microsoft.com/office/word/2010/wordprocessingShape">
                    <wps:wsp>
                      <wps:cNvSpPr txBox="1"/>
                      <wps:spPr>
                        <a:xfrm>
                          <a:off x="0" y="0"/>
                          <a:ext cx="299085" cy="8001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12FA6D" w14:textId="7C7D7F1E" w:rsidR="00E46427" w:rsidRDefault="00E46427">
                            <w: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17.95pt;margin-top:36.75pt;width:23.55pt;height:63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" fillcolor="white [3212]" stroked="f">
                <v:textbox>
                  <w:txbxContent>
                    <w:p w14:paraId="3C12FA6D" w14:textId="7C7D7F1E" w:rsidR="00E46427" w:rsidRDefault="00E46427">
                      <w:r>
                        <w:t>7.</w:t>
                      </w:r>
                    </w:p>
                  </w:txbxContent>
                </v:textbox>
                <w10:wrap type="square"/>
              </v:shape>
            </w:pict>
          </mc:Fallback>
        </mc:AlternateContent>
      </w:r>
      <w:r>
        <w:rPr>
          <w:noProof/>
        </w:rPr>
        <mc:AlternateContent>
          <mc:Choice Requires="wps">
            <w:drawing>
              <wp:anchor distT="0" distB="0" distL="114300" distR="114300" simplePos="0" relativeHeight="251750400" behindDoc="0" locked="0" layoutInCell="1" allowOverlap="1" wp14:anchorId="5063EE70" wp14:editId="3FCBD313">
                <wp:simplePos x="0" y="0"/>
                <wp:positionH relativeFrom="column">
                  <wp:posOffset>1943100</wp:posOffset>
                </wp:positionH>
                <wp:positionV relativeFrom="paragraph">
                  <wp:posOffset>923925</wp:posOffset>
                </wp:positionV>
                <wp:extent cx="297815" cy="800100"/>
                <wp:effectExtent l="0" t="0" r="5715" b="12700"/>
                <wp:wrapSquare wrapText="bothSides"/>
                <wp:docPr id="60" name="Text Box 60"/>
                <wp:cNvGraphicFramePr/>
                <a:graphic xmlns:a="http://schemas.openxmlformats.org/drawingml/2006/main">
                  <a:graphicData uri="http://schemas.microsoft.com/office/word/2010/wordprocessingShape">
                    <wps:wsp>
                      <wps:cNvSpPr txBox="1"/>
                      <wps:spPr>
                        <a:xfrm>
                          <a:off x="0" y="0"/>
                          <a:ext cx="297815" cy="8001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590069" w14:textId="40022343" w:rsidR="00E46427" w:rsidRDefault="00E46427" w:rsidP="001A5D3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27" type="#_x0000_t202" style="position:absolute;margin-left:153pt;margin-top:72.75pt;width:23.45pt;height:63pt;z-index:251750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" fillcolor="white [3212]" stroked="f">
                <v:textbox>
                  <w:txbxContent>
                    <w:p w14:paraId="0B590069" w14:textId="40022343" w:rsidR="00E46427" w:rsidRDefault="00E46427" w:rsidP="001A5D31"/>
                  </w:txbxContent>
                </v:textbox>
                <w10:wrap type="square"/>
              </v:shape>
            </w:pict>
          </mc:Fallback>
        </mc:AlternateContent>
      </w:r>
      <w:r w:rsidR="004730A4">
        <w:rPr>
          <w:noProof/>
        </w:rPr>
        <mc:AlternateContent>
          <mc:Choice Requires="wps">
            <w:drawing>
              <wp:anchor distT="0" distB="0" distL="114300" distR="114300" simplePos="0" relativeHeight="251684864" behindDoc="0" locked="0" layoutInCell="1" allowOverlap="1" wp14:anchorId="14FDFF96" wp14:editId="36371A8D">
                <wp:simplePos x="0" y="0"/>
                <wp:positionH relativeFrom="column">
                  <wp:posOffset>2971800</wp:posOffset>
                </wp:positionH>
                <wp:positionV relativeFrom="paragraph">
                  <wp:posOffset>2280920</wp:posOffset>
                </wp:positionV>
                <wp:extent cx="383540" cy="800100"/>
                <wp:effectExtent l="0" t="0" r="5715" b="12700"/>
                <wp:wrapSquare wrapText="bothSides"/>
                <wp:docPr id="18" name="Text Box 18"/>
                <wp:cNvGraphicFramePr/>
                <a:graphic xmlns:a="http://schemas.openxmlformats.org/drawingml/2006/main">
                  <a:graphicData uri="http://schemas.microsoft.com/office/word/2010/wordprocessingShape">
                    <wps:wsp>
                      <wps:cNvSpPr txBox="1"/>
                      <wps:spPr>
                        <a:xfrm>
                          <a:off x="0" y="0"/>
                          <a:ext cx="383540" cy="8001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6B042C" w14:textId="160A27B5" w:rsidR="00E46427" w:rsidRDefault="00E46427" w:rsidP="004730A4">
                            <w: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8" type="#_x0000_t202" style="position:absolute;margin-left:234pt;margin-top:179.6pt;width:30.2pt;height:63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" fillcolor="white [3212]" stroked="f">
                <v:textbox>
                  <w:txbxContent>
                    <w:p w14:paraId="236B042C" w14:textId="160A27B5" w:rsidR="00E46427" w:rsidRDefault="00E46427" w:rsidP="004730A4">
                      <w:r>
                        <w:t>10.</w:t>
                      </w:r>
                    </w:p>
                  </w:txbxContent>
                </v:textbox>
                <w10:wrap type="square"/>
              </v:shape>
            </w:pict>
          </mc:Fallback>
        </mc:AlternateContent>
      </w:r>
      <w:r w:rsidR="004730A4">
        <w:rPr>
          <w:noProof/>
        </w:rPr>
        <mc:AlternateContent>
          <mc:Choice Requires="wps">
            <w:drawing>
              <wp:anchor distT="0" distB="0" distL="114300" distR="114300" simplePos="0" relativeHeight="251682816" behindDoc="0" locked="0" layoutInCell="1" allowOverlap="1" wp14:anchorId="300D07C1" wp14:editId="628A2959">
                <wp:simplePos x="0" y="0"/>
                <wp:positionH relativeFrom="column">
                  <wp:posOffset>-228600</wp:posOffset>
                </wp:positionH>
                <wp:positionV relativeFrom="paragraph">
                  <wp:posOffset>2280920</wp:posOffset>
                </wp:positionV>
                <wp:extent cx="299085" cy="800100"/>
                <wp:effectExtent l="0" t="0" r="5715" b="12700"/>
                <wp:wrapSquare wrapText="bothSides"/>
                <wp:docPr id="17" name="Text Box 17"/>
                <wp:cNvGraphicFramePr/>
                <a:graphic xmlns:a="http://schemas.openxmlformats.org/drawingml/2006/main">
                  <a:graphicData uri="http://schemas.microsoft.com/office/word/2010/wordprocessingShape">
                    <wps:wsp>
                      <wps:cNvSpPr txBox="1"/>
                      <wps:spPr>
                        <a:xfrm>
                          <a:off x="0" y="0"/>
                          <a:ext cx="299085" cy="8001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893EC0" w14:textId="4E111829" w:rsidR="00E46427" w:rsidRDefault="00E46427" w:rsidP="004730A4">
                            <w: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9" type="#_x0000_t202" style="position:absolute;margin-left:-17.95pt;margin-top:179.6pt;width:23.55pt;height:63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" fillcolor="white [3212]" stroked="f">
                <v:textbox>
                  <w:txbxContent>
                    <w:p w14:paraId="5D893EC0" w14:textId="4E111829" w:rsidR="00E46427" w:rsidRDefault="00E46427" w:rsidP="004730A4">
                      <w:r>
                        <w:t>9.</w:t>
                      </w:r>
                    </w:p>
                  </w:txbxContent>
                </v:textbox>
                <w10:wrap type="square"/>
              </v:shape>
            </w:pict>
          </mc:Fallback>
        </mc:AlternateContent>
      </w:r>
      <w:r w:rsidR="004730A4">
        <w:rPr>
          <w:noProof/>
        </w:rPr>
        <mc:AlternateContent>
          <mc:Choice Requires="wps">
            <w:drawing>
              <wp:anchor distT="0" distB="0" distL="114300" distR="114300" simplePos="0" relativeHeight="251680768" behindDoc="0" locked="0" layoutInCell="1" allowOverlap="1" wp14:anchorId="475AD6AE" wp14:editId="7C6EEB8F">
                <wp:simplePos x="0" y="0"/>
                <wp:positionH relativeFrom="column">
                  <wp:posOffset>2971800</wp:posOffset>
                </wp:positionH>
                <wp:positionV relativeFrom="paragraph">
                  <wp:posOffset>337820</wp:posOffset>
                </wp:positionV>
                <wp:extent cx="299085" cy="800100"/>
                <wp:effectExtent l="0" t="0" r="5715"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99085" cy="8001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75616B" w14:textId="670D295A" w:rsidR="00E46427" w:rsidRDefault="00E46427" w:rsidP="004730A4">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0" type="#_x0000_t202" style="position:absolute;margin-left:234pt;margin-top:26.6pt;width:23.55pt;height:63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" fillcolor="white [3212]" stroked="f">
                <v:textbox>
                  <w:txbxContent>
                    <w:p w14:paraId="0A75616B" w14:textId="670D295A" w:rsidR="00E46427" w:rsidRDefault="00E46427" w:rsidP="004730A4">
                      <w:r>
                        <w:t>8.</w:t>
                      </w:r>
                    </w:p>
                  </w:txbxContent>
                </v:textbox>
                <w10:wrap type="square"/>
              </v:shape>
            </w:pict>
          </mc:Fallback>
        </mc:AlternateContent>
      </w:r>
      <w:r w:rsidR="0006123A">
        <w:rPr>
          <w:noProof/>
        </w:rPr>
        <w:drawing>
          <wp:anchor distT="0" distB="0" distL="114300" distR="114300" simplePos="0" relativeHeight="251675648" behindDoc="0" locked="0" layoutInCell="1" allowOverlap="1" wp14:anchorId="399BB464" wp14:editId="03F39A62">
            <wp:simplePos x="0" y="0"/>
            <wp:positionH relativeFrom="column">
              <wp:posOffset>-342900</wp:posOffset>
            </wp:positionH>
            <wp:positionV relativeFrom="paragraph">
              <wp:posOffset>337820</wp:posOffset>
            </wp:positionV>
            <wp:extent cx="6925310" cy="3886200"/>
            <wp:effectExtent l="0" t="0" r="8890" b="0"/>
            <wp:wrapTight wrapText="bothSides">
              <wp:wrapPolygon edited="0">
                <wp:start x="0" y="0"/>
                <wp:lineTo x="0" y="21459"/>
                <wp:lineTo x="21549" y="21459"/>
                <wp:lineTo x="2154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withpoints.png"/>
                    <pic:cNvPicPr/>
                  </pic:nvPicPr>
                  <pic:blipFill rotWithShape="1">
                    <a:blip r:embed="rId13">
                      <a:extLst>
                        <a:ext uri="{28A0092B-C50C-407E-A947-70E740481C1C}">
                          <a14:useLocalDpi xmlns:a14="http://schemas.microsoft.com/office/drawing/2010/main" val="0"/>
                        </a:ext>
                      </a:extLst>
                    </a:blip>
                    <a:srcRect l="152" t="6124" r="1"/>
                    <a:stretch/>
                  </pic:blipFill>
                  <pic:spPr bwMode="auto">
                    <a:xfrm>
                      <a:off x="0" y="0"/>
                      <a:ext cx="6925310" cy="388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8767B" w14:textId="77777777" w:rsidR="00F6056C" w:rsidRDefault="00F6056C"/>
    <w:p w14:paraId="783BE673" w14:textId="545DA8AA" w:rsidR="00F6056C" w:rsidRDefault="00F6056C">
      <w:r>
        <w:rPr>
          <w:noProof/>
        </w:rPr>
        <mc:AlternateContent>
          <mc:Choice Requires="wps">
            <w:drawing>
              <wp:anchor distT="0" distB="0" distL="114300" distR="114300" simplePos="0" relativeHeight="251697152" behindDoc="0" locked="0" layoutInCell="1" allowOverlap="1" wp14:anchorId="2B57D266" wp14:editId="19B1B399">
                <wp:simplePos x="0" y="0"/>
                <wp:positionH relativeFrom="column">
                  <wp:posOffset>2857500</wp:posOffset>
                </wp:positionH>
                <wp:positionV relativeFrom="paragraph">
                  <wp:posOffset>4000500</wp:posOffset>
                </wp:positionV>
                <wp:extent cx="383540" cy="8001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383540" cy="8001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7D5552" w14:textId="79863246" w:rsidR="00E46427" w:rsidRDefault="00E46427" w:rsidP="004730A4">
                            <w: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1" type="#_x0000_t202" style="position:absolute;margin-left:225pt;margin-top:315pt;width:30.2pt;height:63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" fillcolor="white [3212]" stroked="f">
                <v:textbox>
                  <w:txbxContent>
                    <w:p w14:paraId="7E7D5552" w14:textId="79863246" w:rsidR="00E46427" w:rsidRDefault="00E46427" w:rsidP="004730A4">
                      <w:r>
                        <w:t>16.</w:t>
                      </w:r>
                    </w:p>
                  </w:txbxContent>
                </v:textbox>
                <w10:wrap type="square"/>
              </v:shape>
            </w:pict>
          </mc:Fallback>
        </mc:AlternateContent>
      </w:r>
      <w:r>
        <w:rPr>
          <w:noProof/>
        </w:rPr>
        <mc:AlternateContent>
          <mc:Choice Requires="wps">
            <w:drawing>
              <wp:anchor distT="0" distB="0" distL="114300" distR="114300" simplePos="0" relativeHeight="251695104" behindDoc="0" locked="0" layoutInCell="1" allowOverlap="1" wp14:anchorId="5EF23935" wp14:editId="3DCDC2A9">
                <wp:simplePos x="0" y="0"/>
                <wp:positionH relativeFrom="column">
                  <wp:posOffset>-571500</wp:posOffset>
                </wp:positionH>
                <wp:positionV relativeFrom="paragraph">
                  <wp:posOffset>4000500</wp:posOffset>
                </wp:positionV>
                <wp:extent cx="383540" cy="8001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383540" cy="8001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16ECC2" w14:textId="48BC650C" w:rsidR="00E46427" w:rsidRDefault="00E46427" w:rsidP="004730A4">
                            <w: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2" type="#_x0000_t202" style="position:absolute;margin-left:-44.95pt;margin-top:315pt;width:30.2pt;height:63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" fillcolor="white [3212]" stroked="f">
                <v:textbox>
                  <w:txbxContent>
                    <w:p w14:paraId="6816ECC2" w14:textId="48BC650C" w:rsidR="00E46427" w:rsidRDefault="00E46427" w:rsidP="004730A4">
                      <w:r>
                        <w:t>15.</w:t>
                      </w:r>
                    </w:p>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047CC004" wp14:editId="2511FAC3">
                <wp:simplePos x="0" y="0"/>
                <wp:positionH relativeFrom="column">
                  <wp:posOffset>2857500</wp:posOffset>
                </wp:positionH>
                <wp:positionV relativeFrom="paragraph">
                  <wp:posOffset>1600200</wp:posOffset>
                </wp:positionV>
                <wp:extent cx="383540" cy="8001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383540" cy="8001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3B4EE1" w14:textId="5FAF6DDF" w:rsidR="00E46427" w:rsidRDefault="00E46427" w:rsidP="004730A4">
                            <w:r>
                              <w:t>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3" type="#_x0000_t202" style="position:absolute;margin-left:225pt;margin-top:126pt;width:30.2pt;height:63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" fillcolor="white [3212]" stroked="f">
                <v:textbox>
                  <w:txbxContent>
                    <w:p w14:paraId="5E3B4EE1" w14:textId="5FAF6DDF" w:rsidR="00E46427" w:rsidRDefault="00E46427" w:rsidP="004730A4">
                      <w:r>
                        <w:t>14.</w:t>
                      </w: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4C4CE0B8" wp14:editId="143A8BCD">
                <wp:simplePos x="0" y="0"/>
                <wp:positionH relativeFrom="column">
                  <wp:posOffset>-571500</wp:posOffset>
                </wp:positionH>
                <wp:positionV relativeFrom="paragraph">
                  <wp:posOffset>1600200</wp:posOffset>
                </wp:positionV>
                <wp:extent cx="383540" cy="8001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383540" cy="8001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26C3E7" w14:textId="093F58B8" w:rsidR="00E46427" w:rsidRDefault="00E46427" w:rsidP="004730A4">
                            <w:r>
                              <w:t>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4" type="#_x0000_t202" style="position:absolute;margin-left:-44.95pt;margin-top:126pt;width:30.2pt;height:63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" fillcolor="white [3212]" stroked="f">
                <v:textbox>
                  <w:txbxContent>
                    <w:p w14:paraId="3826C3E7" w14:textId="093F58B8" w:rsidR="00E46427" w:rsidRDefault="00E46427" w:rsidP="004730A4">
                      <w:r>
                        <w:t>13.</w:t>
                      </w:r>
                    </w:p>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14:anchorId="7924DA3B" wp14:editId="371DFB32">
                <wp:simplePos x="0" y="0"/>
                <wp:positionH relativeFrom="column">
                  <wp:posOffset>2857500</wp:posOffset>
                </wp:positionH>
                <wp:positionV relativeFrom="paragraph">
                  <wp:posOffset>-685800</wp:posOffset>
                </wp:positionV>
                <wp:extent cx="383540" cy="8001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383540" cy="8001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ED1667" w14:textId="1884C282" w:rsidR="00E46427" w:rsidRDefault="00E46427" w:rsidP="004730A4">
                            <w: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5" type="#_x0000_t202" style="position:absolute;margin-left:225pt;margin-top:-53.95pt;width:30.2pt;height:63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" fillcolor="white [3212]" stroked="f">
                <v:textbox>
                  <w:txbxContent>
                    <w:p w14:paraId="65ED1667" w14:textId="1884C282" w:rsidR="00E46427" w:rsidRDefault="00E46427" w:rsidP="004730A4">
                      <w:r>
                        <w:t>12.</w:t>
                      </w:r>
                    </w:p>
                  </w:txbxContent>
                </v:textbox>
                <w10:wrap type="square"/>
              </v:shape>
            </w:pict>
          </mc:Fallback>
        </mc:AlternateContent>
      </w:r>
      <w:r>
        <w:rPr>
          <w:noProof/>
        </w:rPr>
        <mc:AlternateContent>
          <mc:Choice Requires="wps">
            <w:drawing>
              <wp:anchor distT="0" distB="0" distL="114300" distR="114300" simplePos="0" relativeHeight="251686912" behindDoc="0" locked="0" layoutInCell="1" allowOverlap="1" wp14:anchorId="7C095148" wp14:editId="752F6AB8">
                <wp:simplePos x="0" y="0"/>
                <wp:positionH relativeFrom="column">
                  <wp:posOffset>-571500</wp:posOffset>
                </wp:positionH>
                <wp:positionV relativeFrom="paragraph">
                  <wp:posOffset>-685800</wp:posOffset>
                </wp:positionV>
                <wp:extent cx="383540" cy="8001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383540" cy="8001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95C5E3" w14:textId="06AD8742" w:rsidR="00E46427" w:rsidRDefault="00E46427" w:rsidP="004730A4">
                            <w: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6" type="#_x0000_t202" style="position:absolute;margin-left:-44.95pt;margin-top:-53.95pt;width:30.2pt;height:63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" fillcolor="white [3212]" stroked="f">
                <v:textbox>
                  <w:txbxContent>
                    <w:p w14:paraId="7795C5E3" w14:textId="06AD8742" w:rsidR="00E46427" w:rsidRDefault="00E46427" w:rsidP="004730A4">
                      <w:r>
                        <w:t>11.</w:t>
                      </w:r>
                    </w:p>
                  </w:txbxContent>
                </v:textbox>
                <w10:wrap type="square"/>
              </v:shape>
            </w:pict>
          </mc:Fallback>
        </mc:AlternateContent>
      </w:r>
      <w:r>
        <w:rPr>
          <w:noProof/>
        </w:rPr>
        <w:drawing>
          <wp:anchor distT="0" distB="0" distL="114300" distR="114300" simplePos="0" relativeHeight="251674624" behindDoc="0" locked="0" layoutInCell="1" allowOverlap="1" wp14:anchorId="202A3DDF" wp14:editId="4C1FA5FB">
            <wp:simplePos x="0" y="0"/>
            <wp:positionH relativeFrom="column">
              <wp:posOffset>-571500</wp:posOffset>
            </wp:positionH>
            <wp:positionV relativeFrom="paragraph">
              <wp:posOffset>-685800</wp:posOffset>
            </wp:positionV>
            <wp:extent cx="7086600" cy="6629400"/>
            <wp:effectExtent l="0" t="0" r="0" b="0"/>
            <wp:wrapTight wrapText="bothSides">
              <wp:wrapPolygon edited="0">
                <wp:start x="0" y="0"/>
                <wp:lineTo x="0" y="21517"/>
                <wp:lineTo x="21523" y="21517"/>
                <wp:lineTo x="215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nopoints.png"/>
                    <pic:cNvPicPr/>
                  </pic:nvPicPr>
                  <pic:blipFill>
                    <a:blip r:embed="rId14">
                      <a:extLst>
                        <a:ext uri="{28A0092B-C50C-407E-A947-70E740481C1C}">
                          <a14:useLocalDpi xmlns:a14="http://schemas.microsoft.com/office/drawing/2010/main" val="0"/>
                        </a:ext>
                      </a:extLst>
                    </a:blip>
                    <a:stretch>
                      <a:fillRect/>
                    </a:stretch>
                  </pic:blipFill>
                  <pic:spPr>
                    <a:xfrm>
                      <a:off x="0" y="0"/>
                      <a:ext cx="7086600" cy="6629400"/>
                    </a:xfrm>
                    <a:prstGeom prst="rect">
                      <a:avLst/>
                    </a:prstGeom>
                  </pic:spPr>
                </pic:pic>
              </a:graphicData>
            </a:graphic>
            <wp14:sizeRelH relativeFrom="page">
              <wp14:pctWidth>0</wp14:pctWidth>
            </wp14:sizeRelH>
            <wp14:sizeRelV relativeFrom="page">
              <wp14:pctHeight>0</wp14:pctHeight>
            </wp14:sizeRelV>
          </wp:anchor>
        </w:drawing>
      </w:r>
    </w:p>
    <w:p w14:paraId="2D04C017" w14:textId="77777777" w:rsidR="00F6056C" w:rsidRDefault="00F6056C"/>
    <w:p w14:paraId="2A9597A3" w14:textId="496371B2" w:rsidR="00F6056C" w:rsidRDefault="00F6056C" w:rsidP="00203C4C">
      <w:pPr>
        <w:ind w:left="-720"/>
      </w:pPr>
      <w:r>
        <w:t>17)</w:t>
      </w:r>
      <w:r w:rsidR="00203C4C">
        <w:t xml:space="preserve"> Find the slope of a line that passes through the origin and point (r,-s).</w:t>
      </w:r>
    </w:p>
    <w:p w14:paraId="5143C521" w14:textId="77777777" w:rsidR="00F6056C" w:rsidRDefault="00F6056C" w:rsidP="00F6056C">
      <w:pPr>
        <w:ind w:left="-720"/>
      </w:pPr>
    </w:p>
    <w:p w14:paraId="2E54F71E" w14:textId="0E07615D" w:rsidR="00F6056C" w:rsidRDefault="00F6056C" w:rsidP="006C121C"/>
    <w:p w14:paraId="6CEC43F3" w14:textId="77777777" w:rsidR="00203C4C" w:rsidRDefault="00203C4C"/>
    <w:p w14:paraId="459B692C" w14:textId="47E717CA" w:rsidR="008332F0" w:rsidRPr="008132C2" w:rsidRDefault="008332F0">
      <w:r w:rsidRPr="008132C2">
        <w:br w:type="page"/>
      </w:r>
    </w:p>
    <w:p w14:paraId="3A5485C4" w14:textId="7CBB940B" w:rsidR="0084729E" w:rsidRDefault="0084729E" w:rsidP="0084729E">
      <w:r w:rsidRPr="00215E0A">
        <w:rPr>
          <w:sz w:val="36"/>
          <w:szCs w:val="36"/>
        </w:rPr>
        <w:t>Finding Slope</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t>Name:____________KEY________________</w:t>
      </w:r>
    </w:p>
    <w:p w14:paraId="579C8792" w14:textId="77777777" w:rsidR="0084729E" w:rsidRDefault="0084729E" w:rsidP="0084729E">
      <w:r>
        <w:tab/>
      </w:r>
      <w:r>
        <w:tab/>
      </w:r>
      <w:r>
        <w:tab/>
      </w:r>
      <w:r>
        <w:tab/>
      </w:r>
      <w:r>
        <w:tab/>
      </w:r>
      <w:r>
        <w:tab/>
      </w:r>
      <w:r>
        <w:tab/>
      </w:r>
      <w:r>
        <w:tab/>
        <w:t xml:space="preserve">                                       </w:t>
      </w:r>
    </w:p>
    <w:p w14:paraId="2B09BDF0" w14:textId="77777777" w:rsidR="0084729E" w:rsidRPr="00215E0A" w:rsidRDefault="0084729E" w:rsidP="0084729E">
      <w:r w:rsidRPr="00215E0A">
        <w:rPr>
          <w:b/>
        </w:rPr>
        <w:t>Find the slope of the line through each pair of points.</w:t>
      </w:r>
      <w:r>
        <w:t xml:space="preserve">              </w:t>
      </w:r>
      <w:r>
        <w:tab/>
        <w:t xml:space="preserve">             Period:________</w:t>
      </w:r>
    </w:p>
    <w:p w14:paraId="2FC8681F" w14:textId="77777777" w:rsidR="0084729E" w:rsidRDefault="0084729E" w:rsidP="0084729E"/>
    <w:p w14:paraId="364F2F20" w14:textId="77777777" w:rsidR="0084729E" w:rsidRPr="008132C2" w:rsidRDefault="0084729E" w:rsidP="0084729E"/>
    <w:p w14:paraId="37F33547" w14:textId="122EBF8B" w:rsidR="0084729E" w:rsidRDefault="0084729E" w:rsidP="0084729E">
      <w:r>
        <w:t>1. (-4,7),(-6,-4)</w:t>
      </w:r>
      <w:r>
        <w:tab/>
      </w:r>
      <w:r>
        <w:tab/>
        <w:t xml:space="preserve">             </w:t>
      </w:r>
      <w:r>
        <w:tab/>
        <w:t>2. (17,-13),(17,8)                                     3.(3,0),(-11,-15)</w:t>
      </w:r>
    </w:p>
    <w:p w14:paraId="084FAE3A" w14:textId="77777777" w:rsidR="0084729E" w:rsidRDefault="0084729E" w:rsidP="0084729E"/>
    <w:p w14:paraId="4AD03E03" w14:textId="2676E20F" w:rsidR="0084729E" w:rsidRPr="00604F6F" w:rsidRDefault="00604F6F" w:rsidP="00604F6F">
      <w:pPr>
        <w:ind w:firstLine="720"/>
        <w:rPr>
          <w:color w:val="FF0000"/>
        </w:rPr>
      </w:pPr>
      <w:r w:rsidRPr="001A5D31">
        <w:rPr>
          <w:color w:val="FF0000"/>
        </w:rPr>
        <w:t>3</w:t>
      </w:r>
      <w:r>
        <w:rPr>
          <w:color w:val="FF0000"/>
        </w:rPr>
        <w:t>/2</w:t>
      </w:r>
      <w:r>
        <w:rPr>
          <w:color w:val="FF0000"/>
        </w:rPr>
        <w:tab/>
      </w:r>
      <w:r>
        <w:rPr>
          <w:color w:val="FF0000"/>
        </w:rPr>
        <w:tab/>
      </w:r>
      <w:r>
        <w:rPr>
          <w:color w:val="FF0000"/>
        </w:rPr>
        <w:tab/>
      </w:r>
      <w:r>
        <w:rPr>
          <w:color w:val="FF0000"/>
        </w:rPr>
        <w:tab/>
      </w:r>
      <w:r>
        <w:rPr>
          <w:color w:val="FF0000"/>
        </w:rPr>
        <w:tab/>
        <w:t>-5</w:t>
      </w:r>
      <w:r>
        <w:rPr>
          <w:color w:val="FF0000"/>
        </w:rPr>
        <w:tab/>
      </w:r>
      <w:r>
        <w:rPr>
          <w:color w:val="FF0000"/>
        </w:rPr>
        <w:tab/>
      </w:r>
      <w:r>
        <w:rPr>
          <w:color w:val="FF0000"/>
        </w:rPr>
        <w:tab/>
      </w:r>
      <w:r>
        <w:rPr>
          <w:color w:val="FF0000"/>
        </w:rPr>
        <w:tab/>
      </w:r>
      <w:r>
        <w:rPr>
          <w:color w:val="FF0000"/>
        </w:rPr>
        <w:tab/>
        <w:t>-15/8</w:t>
      </w:r>
    </w:p>
    <w:p w14:paraId="31E7E882" w14:textId="77777777" w:rsidR="0084729E" w:rsidRDefault="0084729E" w:rsidP="0084729E"/>
    <w:p w14:paraId="28CFA0E3" w14:textId="77777777" w:rsidR="0084729E" w:rsidRDefault="0084729E" w:rsidP="0084729E"/>
    <w:p w14:paraId="405C0041" w14:textId="77777777" w:rsidR="0084729E" w:rsidRDefault="0084729E" w:rsidP="0084729E">
      <w:r>
        <w:t>4. (1,-19),(-2,-1)                                    5. (12,2),(-7,5)                                           6. (0,4),(5,9)</w:t>
      </w:r>
    </w:p>
    <w:p w14:paraId="3EB8A664" w14:textId="77777777" w:rsidR="00604F6F" w:rsidRDefault="00604F6F" w:rsidP="0084729E"/>
    <w:p w14:paraId="248284A6" w14:textId="39CB1385" w:rsidR="0084729E" w:rsidRDefault="00604F6F" w:rsidP="0084729E">
      <w:r>
        <w:tab/>
      </w:r>
      <w:r>
        <w:rPr>
          <w:color w:val="FF0000"/>
        </w:rPr>
        <w:t>-3</w:t>
      </w:r>
      <w:r>
        <w:rPr>
          <w:color w:val="FF0000"/>
        </w:rPr>
        <w:tab/>
      </w:r>
      <w:r>
        <w:rPr>
          <w:color w:val="FF0000"/>
        </w:rPr>
        <w:tab/>
      </w:r>
      <w:r>
        <w:rPr>
          <w:color w:val="FF0000"/>
        </w:rPr>
        <w:tab/>
      </w:r>
      <w:r>
        <w:rPr>
          <w:color w:val="FF0000"/>
        </w:rPr>
        <w:tab/>
      </w:r>
      <w:r>
        <w:rPr>
          <w:color w:val="FF0000"/>
        </w:rPr>
        <w:tab/>
        <w:t>1/7</w:t>
      </w:r>
      <w:r>
        <w:rPr>
          <w:color w:val="FF0000"/>
        </w:rPr>
        <w:tab/>
      </w:r>
      <w:r>
        <w:rPr>
          <w:color w:val="FF0000"/>
        </w:rPr>
        <w:tab/>
      </w:r>
      <w:r>
        <w:rPr>
          <w:color w:val="FF0000"/>
        </w:rPr>
        <w:tab/>
      </w:r>
      <w:r>
        <w:rPr>
          <w:color w:val="FF0000"/>
        </w:rPr>
        <w:tab/>
      </w:r>
      <w:r>
        <w:rPr>
          <w:color w:val="FF0000"/>
        </w:rPr>
        <w:tab/>
        <w:t>1</w:t>
      </w:r>
      <w:r>
        <w:rPr>
          <w:color w:val="FF0000"/>
        </w:rPr>
        <w:tab/>
      </w:r>
    </w:p>
    <w:p w14:paraId="3E278F46" w14:textId="77777777" w:rsidR="0084729E" w:rsidRDefault="0084729E" w:rsidP="0084729E"/>
    <w:p w14:paraId="0EB04866" w14:textId="77777777" w:rsidR="0084729E" w:rsidRDefault="0084729E" w:rsidP="0084729E"/>
    <w:p w14:paraId="1BD62DF9" w14:textId="77777777" w:rsidR="0084729E" w:rsidRDefault="0084729E" w:rsidP="0084729E"/>
    <w:p w14:paraId="02AE76C9" w14:textId="77777777" w:rsidR="0084729E" w:rsidRDefault="0084729E" w:rsidP="0084729E"/>
    <w:p w14:paraId="7A0FC1E0" w14:textId="77777777" w:rsidR="0084729E" w:rsidRDefault="0084729E" w:rsidP="0084729E"/>
    <w:p w14:paraId="67A9ED4A" w14:textId="77777777" w:rsidR="0084729E" w:rsidRDefault="0084729E" w:rsidP="0084729E"/>
    <w:p w14:paraId="7D01134F" w14:textId="429CA566" w:rsidR="0084729E" w:rsidRDefault="0084729E" w:rsidP="0084729E">
      <w:r>
        <w:rPr>
          <w:noProof/>
        </w:rPr>
        <mc:AlternateContent>
          <mc:Choice Requires="wps">
            <w:drawing>
              <wp:anchor distT="0" distB="0" distL="114300" distR="114300" simplePos="0" relativeHeight="251748352" behindDoc="0" locked="0" layoutInCell="1" allowOverlap="1" wp14:anchorId="670F6DF0" wp14:editId="55F983A7">
                <wp:simplePos x="0" y="0"/>
                <wp:positionH relativeFrom="column">
                  <wp:posOffset>2857500</wp:posOffset>
                </wp:positionH>
                <wp:positionV relativeFrom="paragraph">
                  <wp:posOffset>4000500</wp:posOffset>
                </wp:positionV>
                <wp:extent cx="297815" cy="800100"/>
                <wp:effectExtent l="0" t="0" r="0" b="12700"/>
                <wp:wrapSquare wrapText="bothSides"/>
                <wp:docPr id="52" name="Text Box 52"/>
                <wp:cNvGraphicFramePr/>
                <a:graphic xmlns:a="http://schemas.openxmlformats.org/drawingml/2006/main">
                  <a:graphicData uri="http://schemas.microsoft.com/office/word/2010/wordprocessingShape">
                    <wps:wsp>
                      <wps:cNvSpPr txBox="1"/>
                      <wps:spPr>
                        <a:xfrm>
                          <a:off x="0" y="0"/>
                          <a:ext cx="297815" cy="8001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3A22A0" w14:textId="1FCE1AD9" w:rsidR="00E46427" w:rsidRDefault="00E46427" w:rsidP="0084729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37" type="#_x0000_t202" style="position:absolute;margin-left:225pt;margin-top:315pt;width:23.45pt;height:63pt;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" fillcolor="white [3212]" stroked="f">
                <v:textbox>
                  <w:txbxContent>
                    <w:p w14:paraId="243A22A0" w14:textId="1FCE1AD9" w:rsidR="00E46427" w:rsidRDefault="00E46427" w:rsidP="0084729E"/>
                  </w:txbxContent>
                </v:textbox>
                <w10:wrap type="square"/>
              </v:shape>
            </w:pict>
          </mc:Fallback>
        </mc:AlternateContent>
      </w:r>
      <w:r w:rsidR="00160744">
        <w:t xml:space="preserve">7.  </w:t>
      </w:r>
      <w:r w:rsidR="00160744" w:rsidRPr="000B615C">
        <w:rPr>
          <w:color w:val="FF0000"/>
        </w:rPr>
        <w:t>-7/9</w:t>
      </w:r>
      <w:r w:rsidR="00160744" w:rsidRPr="000B615C">
        <w:rPr>
          <w:color w:val="FF0000"/>
        </w:rPr>
        <w:tab/>
      </w:r>
      <w:r w:rsidR="00160744">
        <w:tab/>
        <w:t xml:space="preserve">8.  </w:t>
      </w:r>
      <w:r w:rsidR="00160744" w:rsidRPr="000B615C">
        <w:rPr>
          <w:color w:val="FF0000"/>
        </w:rPr>
        <w:t>2/3</w:t>
      </w:r>
      <w:r w:rsidR="00160744">
        <w:tab/>
      </w:r>
      <w:r w:rsidR="00160744">
        <w:tab/>
        <w:t xml:space="preserve">9.  </w:t>
      </w:r>
      <w:r w:rsidR="00160744" w:rsidRPr="000B615C">
        <w:rPr>
          <w:color w:val="FF0000"/>
        </w:rPr>
        <w:t>-4/5</w:t>
      </w:r>
      <w:r w:rsidR="00160744">
        <w:tab/>
        <w:t xml:space="preserve">10.   </w:t>
      </w:r>
      <w:r w:rsidR="00160744" w:rsidRPr="000B615C">
        <w:rPr>
          <w:color w:val="FF0000"/>
        </w:rPr>
        <w:t>-1/4</w:t>
      </w:r>
    </w:p>
    <w:p w14:paraId="4E05AB8F" w14:textId="77777777" w:rsidR="00160744" w:rsidRDefault="00160744" w:rsidP="0084729E"/>
    <w:p w14:paraId="12A1D327" w14:textId="677A824B" w:rsidR="00160744" w:rsidRDefault="00160744" w:rsidP="0084729E">
      <w:r>
        <w:t xml:space="preserve">11. </w:t>
      </w:r>
      <w:r w:rsidRPr="000B615C">
        <w:rPr>
          <w:color w:val="FF0000"/>
        </w:rPr>
        <w:t>3</w:t>
      </w:r>
      <w:r>
        <w:tab/>
      </w:r>
      <w:r>
        <w:tab/>
      </w:r>
      <w:r>
        <w:tab/>
        <w:t xml:space="preserve">12. </w:t>
      </w:r>
      <w:r w:rsidRPr="000B615C">
        <w:rPr>
          <w:color w:val="FF0000"/>
        </w:rPr>
        <w:t>3/8</w:t>
      </w:r>
      <w:r>
        <w:tab/>
        <w:t xml:space="preserve">13. </w:t>
      </w:r>
      <w:r w:rsidRPr="000B615C">
        <w:rPr>
          <w:color w:val="FF0000"/>
        </w:rPr>
        <w:t>3/2</w:t>
      </w:r>
      <w:r>
        <w:tab/>
        <w:t>14</w:t>
      </w:r>
      <w:r w:rsidRPr="000B615C">
        <w:rPr>
          <w:color w:val="FF0000"/>
        </w:rPr>
        <w:t>. 5/4</w:t>
      </w:r>
    </w:p>
    <w:p w14:paraId="652E4D64" w14:textId="77777777" w:rsidR="00160744" w:rsidRDefault="00160744" w:rsidP="0084729E"/>
    <w:p w14:paraId="2CCACC65" w14:textId="1A1E15B0" w:rsidR="00160744" w:rsidRDefault="00160744" w:rsidP="0084729E">
      <w:r>
        <w:t xml:space="preserve">15. </w:t>
      </w:r>
      <w:r w:rsidRPr="000B615C">
        <w:rPr>
          <w:color w:val="FF0000"/>
        </w:rPr>
        <w:t>-2/3</w:t>
      </w:r>
      <w:r>
        <w:tab/>
      </w:r>
      <w:r>
        <w:tab/>
        <w:t xml:space="preserve">16. </w:t>
      </w:r>
      <w:r w:rsidRPr="000B615C">
        <w:rPr>
          <w:color w:val="FF0000"/>
        </w:rPr>
        <w:t>0</w:t>
      </w:r>
    </w:p>
    <w:p w14:paraId="06250181" w14:textId="77777777" w:rsidR="00160744" w:rsidRDefault="00160744" w:rsidP="0084729E"/>
    <w:p w14:paraId="54B7657D" w14:textId="77777777" w:rsidR="00160744" w:rsidRDefault="00160744" w:rsidP="0084729E"/>
    <w:p w14:paraId="1ABD4C05" w14:textId="77777777" w:rsidR="00160744" w:rsidRDefault="00160744" w:rsidP="0084729E"/>
    <w:p w14:paraId="410EB648" w14:textId="0F32C520" w:rsidR="0084729E" w:rsidRDefault="0084729E" w:rsidP="0084729E">
      <w:pPr>
        <w:ind w:left="-720"/>
      </w:pPr>
      <w:r>
        <w:t>17</w:t>
      </w:r>
      <w:r w:rsidR="00160744">
        <w:t xml:space="preserve">) </w:t>
      </w:r>
      <w:r w:rsidR="00160744" w:rsidRPr="000B615C">
        <w:rPr>
          <w:color w:val="FF0000"/>
        </w:rPr>
        <w:t>r/-s</w:t>
      </w:r>
    </w:p>
    <w:p w14:paraId="6C73CDE8" w14:textId="77777777" w:rsidR="0084729E" w:rsidRDefault="0084729E" w:rsidP="0084729E">
      <w:pPr>
        <w:ind w:left="-720"/>
      </w:pPr>
    </w:p>
    <w:p w14:paraId="23E72A98" w14:textId="77777777" w:rsidR="00F56E52" w:rsidRPr="008132C2" w:rsidRDefault="00F56E52" w:rsidP="00F56E52"/>
    <w:p w14:paraId="3A23D0FF" w14:textId="77777777" w:rsidR="0084729E" w:rsidRDefault="0084729E" w:rsidP="00F56E52">
      <w:pPr>
        <w:rPr>
          <w:i/>
          <w:u w:val="single"/>
        </w:rPr>
      </w:pPr>
    </w:p>
    <w:p w14:paraId="0B158761" w14:textId="77777777" w:rsidR="0084729E" w:rsidRDefault="0084729E" w:rsidP="00F56E52">
      <w:pPr>
        <w:rPr>
          <w:i/>
          <w:u w:val="single"/>
        </w:rPr>
      </w:pPr>
    </w:p>
    <w:p w14:paraId="53F74551" w14:textId="77777777" w:rsidR="0084729E" w:rsidRDefault="0084729E" w:rsidP="00F56E52">
      <w:pPr>
        <w:rPr>
          <w:i/>
          <w:u w:val="single"/>
        </w:rPr>
      </w:pPr>
    </w:p>
    <w:p w14:paraId="502B0D4A" w14:textId="77777777" w:rsidR="0084729E" w:rsidRDefault="0084729E" w:rsidP="00F56E52">
      <w:pPr>
        <w:rPr>
          <w:i/>
          <w:u w:val="single"/>
        </w:rPr>
      </w:pPr>
    </w:p>
    <w:p w14:paraId="1EA9BA0F" w14:textId="77777777" w:rsidR="0084729E" w:rsidRDefault="0084729E" w:rsidP="00F56E52">
      <w:pPr>
        <w:rPr>
          <w:i/>
          <w:u w:val="single"/>
        </w:rPr>
      </w:pPr>
    </w:p>
    <w:p w14:paraId="705393AF" w14:textId="77777777" w:rsidR="0084729E" w:rsidRDefault="0084729E" w:rsidP="00F56E52">
      <w:pPr>
        <w:rPr>
          <w:i/>
          <w:u w:val="single"/>
        </w:rPr>
      </w:pPr>
    </w:p>
    <w:p w14:paraId="5155904B" w14:textId="77777777" w:rsidR="0084729E" w:rsidRDefault="0084729E" w:rsidP="00F56E52">
      <w:pPr>
        <w:rPr>
          <w:i/>
          <w:u w:val="single"/>
        </w:rPr>
      </w:pPr>
    </w:p>
    <w:p w14:paraId="2D6DC8DB" w14:textId="77777777" w:rsidR="00604F6F" w:rsidRDefault="00604F6F" w:rsidP="00F56E52">
      <w:pPr>
        <w:rPr>
          <w:i/>
          <w:u w:val="single"/>
        </w:rPr>
      </w:pPr>
    </w:p>
    <w:p w14:paraId="67BF3AF8" w14:textId="77777777" w:rsidR="00604F6F" w:rsidRDefault="00604F6F" w:rsidP="00F56E52">
      <w:pPr>
        <w:rPr>
          <w:i/>
          <w:u w:val="single"/>
        </w:rPr>
      </w:pPr>
    </w:p>
    <w:p w14:paraId="2E462BE3" w14:textId="77777777" w:rsidR="00604F6F" w:rsidRDefault="00604F6F" w:rsidP="00F56E52">
      <w:pPr>
        <w:rPr>
          <w:i/>
          <w:u w:val="single"/>
        </w:rPr>
      </w:pPr>
    </w:p>
    <w:p w14:paraId="550E7D9A" w14:textId="77777777" w:rsidR="00604F6F" w:rsidRDefault="00604F6F" w:rsidP="00F56E52">
      <w:pPr>
        <w:rPr>
          <w:i/>
          <w:u w:val="single"/>
        </w:rPr>
      </w:pPr>
    </w:p>
    <w:p w14:paraId="27F56A7E" w14:textId="77777777" w:rsidR="00604F6F" w:rsidRDefault="00604F6F" w:rsidP="00F56E52">
      <w:pPr>
        <w:rPr>
          <w:i/>
          <w:u w:val="single"/>
        </w:rPr>
      </w:pPr>
    </w:p>
    <w:p w14:paraId="3A4CD06F" w14:textId="77777777" w:rsidR="00186816" w:rsidRDefault="00186816" w:rsidP="00F56E52">
      <w:pPr>
        <w:rPr>
          <w:i/>
          <w:u w:val="single"/>
        </w:rPr>
      </w:pPr>
    </w:p>
    <w:p w14:paraId="2FE4F323" w14:textId="77777777" w:rsidR="00186816" w:rsidRDefault="00186816" w:rsidP="00F56E52">
      <w:pPr>
        <w:rPr>
          <w:i/>
          <w:u w:val="single"/>
        </w:rPr>
      </w:pPr>
    </w:p>
    <w:p w14:paraId="01461F20" w14:textId="77777777" w:rsidR="00AB70B8" w:rsidRDefault="00AB70B8" w:rsidP="00F56E52">
      <w:pPr>
        <w:rPr>
          <w:i/>
          <w:u w:val="single"/>
        </w:rPr>
      </w:pPr>
    </w:p>
    <w:p w14:paraId="761EA582" w14:textId="77777777" w:rsidR="00F56E52" w:rsidRPr="008132C2" w:rsidRDefault="00F56E52" w:rsidP="00F56E52">
      <w:pPr>
        <w:rPr>
          <w:i/>
          <w:u w:val="single"/>
        </w:rPr>
      </w:pPr>
      <w:r w:rsidRPr="008132C2">
        <w:rPr>
          <w:i/>
          <w:u w:val="single"/>
        </w:rPr>
        <w:t>Day 2</w:t>
      </w:r>
    </w:p>
    <w:p w14:paraId="523BDE54" w14:textId="77777777" w:rsidR="00E77EE2" w:rsidRPr="008132C2" w:rsidRDefault="00E77EE2" w:rsidP="00F56E52">
      <w:pPr>
        <w:rPr>
          <w:i/>
          <w:u w:val="single"/>
        </w:rPr>
      </w:pPr>
    </w:p>
    <w:p w14:paraId="10C054FB" w14:textId="77777777" w:rsidR="00F56E52" w:rsidRPr="008132C2" w:rsidRDefault="00F56E52" w:rsidP="00F56E52">
      <w:r w:rsidRPr="008132C2">
        <w:rPr>
          <w:i/>
        </w:rPr>
        <w:t>Name:</w:t>
      </w:r>
      <w:r w:rsidRPr="008132C2">
        <w:t xml:space="preserve"> Alison Nardini</w:t>
      </w:r>
    </w:p>
    <w:p w14:paraId="3D88D243" w14:textId="77777777" w:rsidR="00F56E52" w:rsidRPr="008132C2" w:rsidRDefault="00F56E52" w:rsidP="00F56E52">
      <w:r w:rsidRPr="008132C2">
        <w:rPr>
          <w:i/>
        </w:rPr>
        <w:t xml:space="preserve">Date: </w:t>
      </w:r>
      <w:r w:rsidRPr="008132C2">
        <w:t>11/3/11</w:t>
      </w:r>
    </w:p>
    <w:p w14:paraId="44F72D34" w14:textId="77777777" w:rsidR="00F56E52" w:rsidRPr="008132C2" w:rsidRDefault="00F56E52" w:rsidP="00F56E52">
      <w:r w:rsidRPr="008132C2">
        <w:rPr>
          <w:i/>
        </w:rPr>
        <w:t xml:space="preserve">Grade Level: </w:t>
      </w:r>
      <w:r w:rsidRPr="008132C2">
        <w:t>9th</w:t>
      </w:r>
    </w:p>
    <w:p w14:paraId="598E0E10" w14:textId="77777777" w:rsidR="00F56E52" w:rsidRPr="008132C2" w:rsidRDefault="00F56E52" w:rsidP="00F56E52">
      <w:r w:rsidRPr="008132C2">
        <w:rPr>
          <w:i/>
        </w:rPr>
        <w:t>Course:</w:t>
      </w:r>
      <w:r w:rsidRPr="008132C2">
        <w:t xml:space="preserve"> Algebra 1</w:t>
      </w:r>
    </w:p>
    <w:p w14:paraId="39BE646A" w14:textId="77777777" w:rsidR="00F56E52" w:rsidRPr="008132C2" w:rsidRDefault="00F56E52" w:rsidP="00F56E52">
      <w:r w:rsidRPr="008132C2">
        <w:rPr>
          <w:i/>
        </w:rPr>
        <w:t>Time Allotted:</w:t>
      </w:r>
      <w:r w:rsidRPr="008132C2">
        <w:t xml:space="preserve"> 50 Minutes</w:t>
      </w:r>
    </w:p>
    <w:p w14:paraId="581EFFDD" w14:textId="765C00DA" w:rsidR="00F56E52" w:rsidRPr="008132C2" w:rsidRDefault="00F56E52" w:rsidP="00F56E52">
      <w:r w:rsidRPr="008132C2">
        <w:rPr>
          <w:i/>
        </w:rPr>
        <w:t xml:space="preserve">Number of Students: </w:t>
      </w:r>
      <w:r w:rsidR="006E6C9A">
        <w:t>26</w:t>
      </w:r>
    </w:p>
    <w:p w14:paraId="384A9475" w14:textId="77777777" w:rsidR="00F56E52" w:rsidRPr="008132C2" w:rsidRDefault="00F56E52" w:rsidP="00F56E52"/>
    <w:p w14:paraId="202E17CF" w14:textId="77777777" w:rsidR="00F56E52" w:rsidRDefault="00F56E52" w:rsidP="00F56E52">
      <w:pPr>
        <w:pStyle w:val="ListParagraph"/>
        <w:numPr>
          <w:ilvl w:val="0"/>
          <w:numId w:val="3"/>
        </w:numPr>
      </w:pPr>
      <w:r w:rsidRPr="008132C2">
        <w:t>Goal(s):</w:t>
      </w:r>
    </w:p>
    <w:p w14:paraId="29AE6FCA" w14:textId="77777777" w:rsidR="00B86927" w:rsidRPr="008132C2" w:rsidRDefault="00B86927" w:rsidP="00B86927">
      <w:pPr>
        <w:pStyle w:val="ListParagraph"/>
        <w:numPr>
          <w:ilvl w:val="1"/>
          <w:numId w:val="3"/>
        </w:numPr>
      </w:pPr>
      <w:r w:rsidRPr="008132C2">
        <w:t>Common Core Mathematics Standards:</w:t>
      </w:r>
    </w:p>
    <w:p w14:paraId="24036C88" w14:textId="77777777" w:rsidR="00B86927" w:rsidRPr="008132C2" w:rsidRDefault="00B86927" w:rsidP="00B86927">
      <w:pPr>
        <w:pStyle w:val="ListParagraph"/>
        <w:numPr>
          <w:ilvl w:val="2"/>
          <w:numId w:val="3"/>
        </w:numPr>
      </w:pPr>
      <w:r w:rsidRPr="008132C2">
        <w:t>8.EE</w:t>
      </w:r>
      <w:r>
        <w:t>:</w:t>
      </w:r>
      <w:r w:rsidRPr="008132C2">
        <w:t xml:space="preserve"> Under</w:t>
      </w:r>
      <w:r>
        <w:t>standing the connections betwee</w:t>
      </w:r>
      <w:r w:rsidRPr="008132C2">
        <w:t>n proportional relationships, lines, and linear equations.</w:t>
      </w:r>
    </w:p>
    <w:p w14:paraId="32675035" w14:textId="77777777" w:rsidR="00B86927" w:rsidRPr="008132C2" w:rsidRDefault="00B86927" w:rsidP="00B86927">
      <w:pPr>
        <w:pStyle w:val="ListParagraph"/>
        <w:numPr>
          <w:ilvl w:val="3"/>
          <w:numId w:val="3"/>
        </w:numPr>
      </w:pPr>
      <w:r w:rsidRPr="008132C2">
        <w:rPr>
          <w:rFonts w:cs="Times"/>
          <w:sz w:val="22"/>
          <w:szCs w:val="22"/>
        </w:rPr>
        <w:t xml:space="preserve">Graph proportional relationships, interpreting the unit rate as the slope of the graph. Compare two different proportional relationships represented in different ways. </w:t>
      </w:r>
      <w:r w:rsidRPr="008132C2">
        <w:rPr>
          <w:rFonts w:cs="Times"/>
          <w:i/>
          <w:iCs/>
          <w:sz w:val="22"/>
          <w:szCs w:val="22"/>
        </w:rPr>
        <w:t xml:space="preserve">For example, compare a distance-time graph to a distance-time equation to determine which of two moving objects has greater speed. </w:t>
      </w:r>
    </w:p>
    <w:p w14:paraId="74163F82" w14:textId="77777777" w:rsidR="00C90C4F" w:rsidRDefault="00B86927" w:rsidP="00C90C4F">
      <w:pPr>
        <w:pStyle w:val="ListParagraph"/>
        <w:numPr>
          <w:ilvl w:val="3"/>
          <w:numId w:val="3"/>
        </w:numPr>
      </w:pPr>
      <w:r>
        <w:rPr>
          <w:rFonts w:cs="Times"/>
          <w:sz w:val="22"/>
          <w:szCs w:val="22"/>
        </w:rPr>
        <w:t>Derive</w:t>
      </w:r>
      <w:r w:rsidRPr="00821CBD">
        <w:rPr>
          <w:rFonts w:cs="Times"/>
          <w:sz w:val="22"/>
          <w:szCs w:val="22"/>
        </w:rPr>
        <w:t xml:space="preserve"> the equation </w:t>
      </w:r>
      <w:r w:rsidRPr="00821CBD">
        <w:rPr>
          <w:rFonts w:cs="Times"/>
          <w:i/>
          <w:iCs/>
          <w:sz w:val="22"/>
          <w:szCs w:val="22"/>
        </w:rPr>
        <w:t xml:space="preserve">y </w:t>
      </w:r>
      <w:r w:rsidRPr="00821CBD">
        <w:rPr>
          <w:rFonts w:cs="Times"/>
          <w:sz w:val="22"/>
          <w:szCs w:val="22"/>
        </w:rPr>
        <w:t xml:space="preserve">= </w:t>
      </w:r>
      <w:r w:rsidRPr="00821CBD">
        <w:rPr>
          <w:rFonts w:cs="Times"/>
          <w:i/>
          <w:iCs/>
          <w:sz w:val="22"/>
          <w:szCs w:val="22"/>
        </w:rPr>
        <w:t xml:space="preserve">mx </w:t>
      </w:r>
      <w:r w:rsidRPr="00821CBD">
        <w:rPr>
          <w:rFonts w:cs="Times"/>
          <w:sz w:val="22"/>
          <w:szCs w:val="22"/>
        </w:rPr>
        <w:t xml:space="preserve">for a line through the origin and the equation </w:t>
      </w:r>
      <w:r w:rsidRPr="00821CBD">
        <w:rPr>
          <w:rFonts w:cs="Times"/>
          <w:i/>
          <w:iCs/>
          <w:sz w:val="22"/>
          <w:szCs w:val="22"/>
        </w:rPr>
        <w:t xml:space="preserve">y </w:t>
      </w:r>
      <w:r w:rsidRPr="00821CBD">
        <w:rPr>
          <w:rFonts w:cs="Times"/>
          <w:sz w:val="22"/>
          <w:szCs w:val="22"/>
        </w:rPr>
        <w:t xml:space="preserve">= </w:t>
      </w:r>
      <w:r w:rsidRPr="00821CBD">
        <w:rPr>
          <w:rFonts w:cs="Times"/>
          <w:i/>
          <w:iCs/>
          <w:sz w:val="22"/>
          <w:szCs w:val="22"/>
        </w:rPr>
        <w:t xml:space="preserve">mx </w:t>
      </w:r>
      <w:r w:rsidRPr="00821CBD">
        <w:rPr>
          <w:rFonts w:cs="Times"/>
          <w:sz w:val="22"/>
          <w:szCs w:val="22"/>
        </w:rPr>
        <w:t xml:space="preserve">+ </w:t>
      </w:r>
      <w:r w:rsidRPr="00821CBD">
        <w:rPr>
          <w:rFonts w:cs="Times"/>
          <w:i/>
          <w:iCs/>
          <w:sz w:val="22"/>
          <w:szCs w:val="22"/>
        </w:rPr>
        <w:t xml:space="preserve">b </w:t>
      </w:r>
      <w:r w:rsidRPr="00821CBD">
        <w:rPr>
          <w:rFonts w:cs="Times"/>
          <w:sz w:val="22"/>
          <w:szCs w:val="22"/>
        </w:rPr>
        <w:t xml:space="preserve">for a line intercepting the vertical axis at </w:t>
      </w:r>
      <w:r w:rsidR="00C90C4F">
        <w:rPr>
          <w:rFonts w:cs="Times"/>
          <w:i/>
          <w:iCs/>
          <w:sz w:val="22"/>
          <w:szCs w:val="22"/>
        </w:rPr>
        <w:t>b.</w:t>
      </w:r>
    </w:p>
    <w:p w14:paraId="272621F9" w14:textId="148F500C" w:rsidR="00C90C4F" w:rsidRDefault="00C90C4F" w:rsidP="00C90C4F">
      <w:pPr>
        <w:pStyle w:val="ListParagraph"/>
        <w:numPr>
          <w:ilvl w:val="1"/>
          <w:numId w:val="3"/>
        </w:numPr>
      </w:pPr>
      <w:r w:rsidRPr="008132C2">
        <w:t>Common Core Standards for Mathematical Practice:</w:t>
      </w:r>
    </w:p>
    <w:p w14:paraId="7CF21A1B" w14:textId="77777777" w:rsidR="00C90C4F" w:rsidRDefault="00C90C4F" w:rsidP="00C90C4F">
      <w:pPr>
        <w:pStyle w:val="ListParagraph"/>
        <w:numPr>
          <w:ilvl w:val="2"/>
          <w:numId w:val="1"/>
        </w:numPr>
      </w:pPr>
      <w:r>
        <w:t>Model with mathematics</w:t>
      </w:r>
    </w:p>
    <w:p w14:paraId="6EE0770A" w14:textId="77777777" w:rsidR="00C90C4F" w:rsidRPr="008132C2" w:rsidRDefault="00C90C4F" w:rsidP="00C90C4F">
      <w:pPr>
        <w:pStyle w:val="ListParagraph"/>
        <w:numPr>
          <w:ilvl w:val="3"/>
          <w:numId w:val="1"/>
        </w:numPr>
      </w:pPr>
      <w:r w:rsidRPr="004032EF">
        <w:rPr>
          <w:rFonts w:ascii="Times" w:hAnsi="Times" w:cs="Times New Roman"/>
        </w:rPr>
        <w:t>They are able to identify important quantities in a practical situation and map their relationships using such tools as diagrams, two-way tables, graphs, flowcharts and formulas. They can analyze those relationships mathematically to draw conclusions.</w:t>
      </w:r>
    </w:p>
    <w:p w14:paraId="235428BB" w14:textId="7C35630F" w:rsidR="00F56E52" w:rsidRPr="008132C2" w:rsidRDefault="00F56E52" w:rsidP="00F56E52">
      <w:pPr>
        <w:pStyle w:val="ListParagraph"/>
        <w:numPr>
          <w:ilvl w:val="0"/>
          <w:numId w:val="3"/>
        </w:numPr>
      </w:pPr>
      <w:r w:rsidRPr="008132C2">
        <w:t>Objective(s):</w:t>
      </w:r>
    </w:p>
    <w:p w14:paraId="029BDDC2" w14:textId="622EEA7D" w:rsidR="00BD3D80" w:rsidRPr="008132C2" w:rsidRDefault="00BD3D80" w:rsidP="00BD3D80">
      <w:pPr>
        <w:pStyle w:val="ListParagraph"/>
        <w:numPr>
          <w:ilvl w:val="1"/>
          <w:numId w:val="3"/>
        </w:numPr>
      </w:pPr>
      <w:r w:rsidRPr="008132C2">
        <w:t xml:space="preserve">Given a linear equation, students can identify the slope </w:t>
      </w:r>
      <w:r w:rsidR="00326D65">
        <w:t>and the y-intercept.</w:t>
      </w:r>
    </w:p>
    <w:p w14:paraId="4AEDE322" w14:textId="6D30EAFA" w:rsidR="00BD3D80" w:rsidRDefault="00BD3D80" w:rsidP="00BD3D80">
      <w:pPr>
        <w:pStyle w:val="ListParagraph"/>
        <w:numPr>
          <w:ilvl w:val="1"/>
          <w:numId w:val="3"/>
        </w:numPr>
      </w:pPr>
      <w:r w:rsidRPr="008132C2">
        <w:t>Given a linear equation, students can sketch the graph of the line.</w:t>
      </w:r>
    </w:p>
    <w:p w14:paraId="51975B72" w14:textId="369C0BE4" w:rsidR="00E67935" w:rsidRPr="008132C2" w:rsidRDefault="00E67935" w:rsidP="00BD3D80">
      <w:pPr>
        <w:pStyle w:val="ListParagraph"/>
        <w:numPr>
          <w:ilvl w:val="1"/>
          <w:numId w:val="3"/>
        </w:numPr>
      </w:pPr>
      <w:r>
        <w:t>Given a linear equation, students can re-write it in slope-intercept form.</w:t>
      </w:r>
    </w:p>
    <w:p w14:paraId="5EE3180E" w14:textId="77777777" w:rsidR="00746456" w:rsidRDefault="00F56E52" w:rsidP="00F56E52">
      <w:pPr>
        <w:pStyle w:val="ListParagraph"/>
        <w:numPr>
          <w:ilvl w:val="0"/>
          <w:numId w:val="3"/>
        </w:numPr>
      </w:pPr>
      <w:r w:rsidRPr="008132C2">
        <w:t>Materials and Resources</w:t>
      </w:r>
    </w:p>
    <w:p w14:paraId="7FAA9DEE" w14:textId="0C38E3B6" w:rsidR="00746456" w:rsidRDefault="00746456" w:rsidP="00746456">
      <w:pPr>
        <w:pStyle w:val="ListParagraph"/>
        <w:numPr>
          <w:ilvl w:val="1"/>
          <w:numId w:val="3"/>
        </w:numPr>
      </w:pPr>
      <w:r>
        <w:t>Note Sheet</w:t>
      </w:r>
    </w:p>
    <w:p w14:paraId="7D847084" w14:textId="40D241EE" w:rsidR="00746456" w:rsidRDefault="00746456" w:rsidP="00746456">
      <w:pPr>
        <w:pStyle w:val="ListParagraph"/>
        <w:numPr>
          <w:ilvl w:val="1"/>
          <w:numId w:val="3"/>
        </w:numPr>
      </w:pPr>
      <w:r>
        <w:t>Worksheet</w:t>
      </w:r>
    </w:p>
    <w:p w14:paraId="429992BF" w14:textId="3AA817AC" w:rsidR="006E6C9A" w:rsidRDefault="006E6C9A" w:rsidP="00746456">
      <w:pPr>
        <w:pStyle w:val="ListParagraph"/>
        <w:numPr>
          <w:ilvl w:val="1"/>
          <w:numId w:val="3"/>
        </w:numPr>
      </w:pPr>
      <w:r>
        <w:t>Document Camera</w:t>
      </w:r>
    </w:p>
    <w:p w14:paraId="189F846D" w14:textId="5DA105A9" w:rsidR="006E6C9A" w:rsidRDefault="006E6C9A" w:rsidP="00746456">
      <w:pPr>
        <w:pStyle w:val="ListParagraph"/>
        <w:numPr>
          <w:ilvl w:val="1"/>
          <w:numId w:val="3"/>
        </w:numPr>
      </w:pPr>
      <w:r>
        <w:t>Projector</w:t>
      </w:r>
    </w:p>
    <w:p w14:paraId="288BCF1C" w14:textId="77777777" w:rsidR="00F56E52" w:rsidRPr="008132C2" w:rsidRDefault="00F56E52" w:rsidP="00F56E52">
      <w:pPr>
        <w:pStyle w:val="ListParagraph"/>
        <w:numPr>
          <w:ilvl w:val="0"/>
          <w:numId w:val="3"/>
        </w:numPr>
      </w:pPr>
      <w:r w:rsidRPr="008132C2">
        <w:t>Lesson Procedure</w:t>
      </w:r>
    </w:p>
    <w:p w14:paraId="2807E3F1" w14:textId="5D40F08B" w:rsidR="00EA4055" w:rsidRDefault="00EA4055" w:rsidP="00EA4055">
      <w:pPr>
        <w:pStyle w:val="ListParagraph"/>
        <w:numPr>
          <w:ilvl w:val="1"/>
          <w:numId w:val="3"/>
        </w:numPr>
      </w:pPr>
      <w:r w:rsidRPr="008132C2">
        <w:t>Warm Up</w:t>
      </w:r>
    </w:p>
    <w:p w14:paraId="0F3618FA" w14:textId="7EDEADF5" w:rsidR="00746456" w:rsidRDefault="00746456" w:rsidP="00746456">
      <w:pPr>
        <w:pStyle w:val="ListParagraph"/>
        <w:numPr>
          <w:ilvl w:val="2"/>
          <w:numId w:val="3"/>
        </w:numPr>
      </w:pPr>
      <w:r>
        <w:t>Review</w:t>
      </w:r>
      <w:r w:rsidR="00E67935">
        <w:t xml:space="preserve"> from yesterday. Find the slope.</w:t>
      </w:r>
    </w:p>
    <w:p w14:paraId="504CA7A8" w14:textId="743EA32A" w:rsidR="006E4E73" w:rsidRDefault="00E67935" w:rsidP="006E4E73">
      <w:pPr>
        <w:pStyle w:val="ListParagraph"/>
        <w:numPr>
          <w:ilvl w:val="3"/>
          <w:numId w:val="3"/>
        </w:numPr>
      </w:pPr>
      <w:r>
        <w:t>(3,9)(12,-2)</w:t>
      </w:r>
    </w:p>
    <w:p w14:paraId="7DDD227D" w14:textId="325E7B06" w:rsidR="006E4E73" w:rsidRPr="008132C2" w:rsidRDefault="006E4E73" w:rsidP="00273309">
      <w:pPr>
        <w:pStyle w:val="ListParagraph"/>
        <w:numPr>
          <w:ilvl w:val="3"/>
          <w:numId w:val="3"/>
        </w:numPr>
      </w:pPr>
      <w:r>
        <w:t>y=</w:t>
      </w:r>
      <w:r w:rsidR="00273309">
        <w:t>-1/2x + 3</w:t>
      </w:r>
    </w:p>
    <w:p w14:paraId="51C0671F" w14:textId="79961F27" w:rsidR="00EA4055" w:rsidRDefault="00746456" w:rsidP="00EA4055">
      <w:pPr>
        <w:pStyle w:val="ListParagraph"/>
        <w:numPr>
          <w:ilvl w:val="1"/>
          <w:numId w:val="3"/>
        </w:numPr>
      </w:pPr>
      <w:r>
        <w:t>Define Slope intercept form</w:t>
      </w:r>
    </w:p>
    <w:p w14:paraId="6DA26F51" w14:textId="4ECC2630" w:rsidR="00273309" w:rsidRDefault="00273309" w:rsidP="00746456">
      <w:pPr>
        <w:pStyle w:val="ListParagraph"/>
        <w:numPr>
          <w:ilvl w:val="2"/>
          <w:numId w:val="3"/>
        </w:numPr>
      </w:pPr>
      <w:r>
        <w:t>Y=mx+b</w:t>
      </w:r>
    </w:p>
    <w:p w14:paraId="031544A8" w14:textId="7082227D" w:rsidR="00746456" w:rsidRDefault="00746456" w:rsidP="00273309">
      <w:pPr>
        <w:pStyle w:val="ListParagraph"/>
        <w:numPr>
          <w:ilvl w:val="3"/>
          <w:numId w:val="3"/>
        </w:numPr>
      </w:pPr>
      <w:r>
        <w:t>Slope*X</w:t>
      </w:r>
    </w:p>
    <w:p w14:paraId="61F78A51" w14:textId="707FA324" w:rsidR="00746456" w:rsidRDefault="00746456" w:rsidP="00273309">
      <w:pPr>
        <w:pStyle w:val="ListParagraph"/>
        <w:numPr>
          <w:ilvl w:val="3"/>
          <w:numId w:val="3"/>
        </w:numPr>
      </w:pPr>
      <w:r>
        <w:t>Y-intercept</w:t>
      </w:r>
      <w:r w:rsidR="00273309">
        <w:t xml:space="preserve"> is the number that stands alone. Where</w:t>
      </w:r>
      <w:r w:rsidR="005A6233">
        <w:t xml:space="preserve"> the graph crosses the y-</w:t>
      </w:r>
      <w:r w:rsidR="00273309">
        <w:t xml:space="preserve">axis. </w:t>
      </w:r>
    </w:p>
    <w:p w14:paraId="41B63B47" w14:textId="05EF9F99" w:rsidR="00197FA9" w:rsidRDefault="00197FA9" w:rsidP="00197FA9">
      <w:pPr>
        <w:pStyle w:val="ListParagraph"/>
        <w:numPr>
          <w:ilvl w:val="2"/>
          <w:numId w:val="3"/>
        </w:numPr>
      </w:pPr>
      <w:r>
        <w:t>Y = mx</w:t>
      </w:r>
    </w:p>
    <w:p w14:paraId="2F3456B8" w14:textId="270E8DF6" w:rsidR="00197FA9" w:rsidRPr="008132C2" w:rsidRDefault="00197FA9" w:rsidP="00197FA9">
      <w:pPr>
        <w:pStyle w:val="ListParagraph"/>
        <w:numPr>
          <w:ilvl w:val="3"/>
          <w:numId w:val="3"/>
        </w:numPr>
      </w:pPr>
      <w:r>
        <w:t>Equation of a line through the origin</w:t>
      </w:r>
    </w:p>
    <w:p w14:paraId="1F58EDFF" w14:textId="740C2C0A" w:rsidR="00EA4055" w:rsidRDefault="006E4E73" w:rsidP="00EA4055">
      <w:pPr>
        <w:pStyle w:val="ListParagraph"/>
        <w:numPr>
          <w:ilvl w:val="1"/>
          <w:numId w:val="3"/>
        </w:numPr>
      </w:pPr>
      <w:r>
        <w:t>Two examples</w:t>
      </w:r>
    </w:p>
    <w:p w14:paraId="05631EFB" w14:textId="307FA5EF" w:rsidR="006E6C9A" w:rsidRDefault="006E6C9A" w:rsidP="006E6C9A">
      <w:pPr>
        <w:pStyle w:val="ListParagraph"/>
        <w:numPr>
          <w:ilvl w:val="2"/>
          <w:numId w:val="3"/>
        </w:numPr>
      </w:pPr>
      <w:r>
        <w:t>Y=2/5x+2</w:t>
      </w:r>
    </w:p>
    <w:p w14:paraId="593F7F86" w14:textId="04D6EC99" w:rsidR="006E4E73" w:rsidRDefault="006E4E73" w:rsidP="006E6C9A">
      <w:pPr>
        <w:pStyle w:val="ListParagraph"/>
        <w:numPr>
          <w:ilvl w:val="3"/>
          <w:numId w:val="3"/>
        </w:numPr>
      </w:pPr>
      <w:r>
        <w:t>Plot the y-intercept</w:t>
      </w:r>
    </w:p>
    <w:p w14:paraId="12027F36" w14:textId="4EC4EFE7" w:rsidR="006E4E73" w:rsidRDefault="006E4E73" w:rsidP="006E6C9A">
      <w:pPr>
        <w:pStyle w:val="ListParagraph"/>
        <w:numPr>
          <w:ilvl w:val="3"/>
          <w:numId w:val="3"/>
        </w:numPr>
      </w:pPr>
      <w:r>
        <w:t>Using the slope, plot two more points on the line.</w:t>
      </w:r>
    </w:p>
    <w:p w14:paraId="04AB93AF" w14:textId="54C43351" w:rsidR="00273309" w:rsidRDefault="00273309" w:rsidP="00273309">
      <w:pPr>
        <w:pStyle w:val="ListParagraph"/>
        <w:numPr>
          <w:ilvl w:val="4"/>
          <w:numId w:val="3"/>
        </w:numPr>
      </w:pPr>
      <w:r>
        <w:t xml:space="preserve">You might have to go in the ‘backwards’ direction. </w:t>
      </w:r>
    </w:p>
    <w:p w14:paraId="0451E4D3" w14:textId="1C191B23" w:rsidR="00273309" w:rsidRDefault="00273309" w:rsidP="00273309">
      <w:pPr>
        <w:pStyle w:val="ListParagraph"/>
        <w:numPr>
          <w:ilvl w:val="4"/>
          <w:numId w:val="3"/>
        </w:numPr>
      </w:pPr>
      <w:r>
        <w:t xml:space="preserve">Instead of +/+ </w:t>
      </w:r>
      <w:r>
        <w:sym w:font="Wingdings" w:char="F0E0"/>
      </w:r>
      <w:r>
        <w:t>-/- or +/-</w:t>
      </w:r>
      <w:r>
        <w:sym w:font="Wingdings" w:char="F0E0"/>
      </w:r>
      <w:r>
        <w:t>-/+</w:t>
      </w:r>
    </w:p>
    <w:p w14:paraId="443F62FA" w14:textId="74345E03" w:rsidR="006E4E73" w:rsidRDefault="006E4E73" w:rsidP="006E6C9A">
      <w:pPr>
        <w:pStyle w:val="ListParagraph"/>
        <w:numPr>
          <w:ilvl w:val="3"/>
          <w:numId w:val="3"/>
        </w:numPr>
      </w:pPr>
      <w:r>
        <w:t>Connect points to create line.</w:t>
      </w:r>
    </w:p>
    <w:p w14:paraId="2C0D98AB" w14:textId="53953E7A" w:rsidR="006E6C9A" w:rsidRDefault="005A6233" w:rsidP="006E6C9A">
      <w:pPr>
        <w:pStyle w:val="ListParagraph"/>
        <w:numPr>
          <w:ilvl w:val="2"/>
          <w:numId w:val="3"/>
        </w:numPr>
      </w:pPr>
      <w:r>
        <w:t>3x + 2y = 0</w:t>
      </w:r>
    </w:p>
    <w:p w14:paraId="6FE54C2F" w14:textId="4AA8A1CE" w:rsidR="006E6C9A" w:rsidRDefault="006E6C9A" w:rsidP="006E6C9A">
      <w:pPr>
        <w:pStyle w:val="ListParagraph"/>
        <w:numPr>
          <w:ilvl w:val="3"/>
          <w:numId w:val="3"/>
        </w:numPr>
      </w:pPr>
      <w:r>
        <w:t>Write equation in slope-intercept form.</w:t>
      </w:r>
    </w:p>
    <w:p w14:paraId="7EA4636C" w14:textId="77777777" w:rsidR="006E6C9A" w:rsidRDefault="006E6C9A" w:rsidP="006E6C9A">
      <w:pPr>
        <w:pStyle w:val="ListParagraph"/>
        <w:numPr>
          <w:ilvl w:val="3"/>
          <w:numId w:val="3"/>
        </w:numPr>
      </w:pPr>
      <w:r>
        <w:t>Plot the y-intercept</w:t>
      </w:r>
    </w:p>
    <w:p w14:paraId="1F8ABB7E" w14:textId="28479D34" w:rsidR="005A6233" w:rsidRDefault="005A6233" w:rsidP="005A6233">
      <w:pPr>
        <w:pStyle w:val="ListParagraph"/>
        <w:numPr>
          <w:ilvl w:val="4"/>
          <w:numId w:val="3"/>
        </w:numPr>
      </w:pPr>
      <w:r>
        <w:t>If there is no number standing a lone, we can add 0 to any equation without changing it. The line goes through the origin.</w:t>
      </w:r>
    </w:p>
    <w:p w14:paraId="7468CEDC" w14:textId="6478A786" w:rsidR="00197FA9" w:rsidRDefault="00197FA9" w:rsidP="005A6233">
      <w:pPr>
        <w:pStyle w:val="ListParagraph"/>
        <w:numPr>
          <w:ilvl w:val="4"/>
          <w:numId w:val="3"/>
        </w:numPr>
      </w:pPr>
      <w:r>
        <w:t>Y=mx</w:t>
      </w:r>
    </w:p>
    <w:p w14:paraId="0387326E" w14:textId="77777777" w:rsidR="006E6C9A" w:rsidRDefault="006E6C9A" w:rsidP="006E6C9A">
      <w:pPr>
        <w:pStyle w:val="ListParagraph"/>
        <w:numPr>
          <w:ilvl w:val="3"/>
          <w:numId w:val="3"/>
        </w:numPr>
      </w:pPr>
      <w:r>
        <w:t>Using the slope, plot two more points on the line.</w:t>
      </w:r>
    </w:p>
    <w:p w14:paraId="3345BBBA" w14:textId="5AFB25C8" w:rsidR="006E6C9A" w:rsidRPr="008132C2" w:rsidRDefault="006E6C9A" w:rsidP="006E6C9A">
      <w:pPr>
        <w:pStyle w:val="ListParagraph"/>
        <w:numPr>
          <w:ilvl w:val="3"/>
          <w:numId w:val="3"/>
        </w:numPr>
      </w:pPr>
      <w:r>
        <w:t>Connect points to create line.</w:t>
      </w:r>
    </w:p>
    <w:p w14:paraId="68664107" w14:textId="2BFD1A8D" w:rsidR="00EA4055" w:rsidRPr="008132C2" w:rsidRDefault="00EA4055" w:rsidP="00EA4055">
      <w:pPr>
        <w:pStyle w:val="ListParagraph"/>
        <w:numPr>
          <w:ilvl w:val="1"/>
          <w:numId w:val="3"/>
        </w:numPr>
      </w:pPr>
      <w:r w:rsidRPr="008132C2">
        <w:t>Worksheet</w:t>
      </w:r>
    </w:p>
    <w:p w14:paraId="1695205E" w14:textId="77777777" w:rsidR="00F56E52" w:rsidRDefault="00F56E52" w:rsidP="00F56E52">
      <w:pPr>
        <w:pStyle w:val="ListParagraph"/>
        <w:numPr>
          <w:ilvl w:val="0"/>
          <w:numId w:val="3"/>
        </w:numPr>
      </w:pPr>
      <w:r w:rsidRPr="008132C2">
        <w:t>Closure</w:t>
      </w:r>
    </w:p>
    <w:p w14:paraId="1C82DD95" w14:textId="39971768" w:rsidR="001E0817" w:rsidRDefault="001E0817" w:rsidP="001E0817">
      <w:pPr>
        <w:pStyle w:val="ListParagraph"/>
        <w:numPr>
          <w:ilvl w:val="1"/>
          <w:numId w:val="3"/>
        </w:numPr>
      </w:pPr>
      <w:r>
        <w:t>On Note sheet: Summary of the lesson:</w:t>
      </w:r>
    </w:p>
    <w:p w14:paraId="288D28C0" w14:textId="4A611B4D" w:rsidR="005A6233" w:rsidRDefault="005A6233" w:rsidP="001E0817">
      <w:pPr>
        <w:pStyle w:val="ListParagraph"/>
        <w:numPr>
          <w:ilvl w:val="2"/>
          <w:numId w:val="3"/>
        </w:numPr>
      </w:pPr>
      <w:r>
        <w:t>Slope intercept form.</w:t>
      </w:r>
    </w:p>
    <w:p w14:paraId="637B67E8" w14:textId="4992984C" w:rsidR="001E0817" w:rsidRDefault="005A6233" w:rsidP="005A6233">
      <w:pPr>
        <w:pStyle w:val="ListParagraph"/>
        <w:numPr>
          <w:ilvl w:val="3"/>
          <w:numId w:val="3"/>
        </w:numPr>
      </w:pPr>
      <w:r>
        <w:t>How</w:t>
      </w:r>
      <w:r w:rsidR="001E0817">
        <w:t xml:space="preserve"> find slope in a linear equation.</w:t>
      </w:r>
    </w:p>
    <w:p w14:paraId="1E58E992" w14:textId="5C9FD2EB" w:rsidR="001E0817" w:rsidRDefault="001E0817" w:rsidP="005A6233">
      <w:pPr>
        <w:pStyle w:val="ListParagraph"/>
        <w:numPr>
          <w:ilvl w:val="3"/>
          <w:numId w:val="3"/>
        </w:numPr>
      </w:pPr>
      <w:r>
        <w:t>How to find Y-intercept in a linear equation.</w:t>
      </w:r>
    </w:p>
    <w:p w14:paraId="617B9213" w14:textId="7A6B7069" w:rsidR="001E0817" w:rsidRDefault="001E0817" w:rsidP="001E0817">
      <w:pPr>
        <w:pStyle w:val="ListParagraph"/>
        <w:numPr>
          <w:ilvl w:val="2"/>
          <w:numId w:val="3"/>
        </w:numPr>
      </w:pPr>
      <w:r>
        <w:t>Steps to graphing the line when you are given a linear equation.</w:t>
      </w:r>
    </w:p>
    <w:p w14:paraId="59F75ED0" w14:textId="15F5E8E3" w:rsidR="00606ED1" w:rsidRDefault="00606ED1" w:rsidP="00606ED1">
      <w:pPr>
        <w:pStyle w:val="ListParagraph"/>
        <w:numPr>
          <w:ilvl w:val="3"/>
          <w:numId w:val="3"/>
        </w:numPr>
      </w:pPr>
      <w:r>
        <w:t>Solve for y.</w:t>
      </w:r>
    </w:p>
    <w:p w14:paraId="578B4C2B" w14:textId="6FC8DC9E" w:rsidR="00606ED1" w:rsidRDefault="00606ED1" w:rsidP="00606ED1">
      <w:pPr>
        <w:pStyle w:val="ListParagraph"/>
        <w:numPr>
          <w:ilvl w:val="3"/>
          <w:numId w:val="3"/>
        </w:numPr>
      </w:pPr>
      <w:r>
        <w:t>Plot y-intercept.</w:t>
      </w:r>
    </w:p>
    <w:p w14:paraId="35E6BC0C" w14:textId="1178FD93" w:rsidR="00606ED1" w:rsidRDefault="00606ED1" w:rsidP="00606ED1">
      <w:pPr>
        <w:pStyle w:val="ListParagraph"/>
        <w:numPr>
          <w:ilvl w:val="3"/>
          <w:numId w:val="3"/>
        </w:numPr>
      </w:pPr>
      <w:r>
        <w:t>Plot two more points using the slope.</w:t>
      </w:r>
    </w:p>
    <w:p w14:paraId="4C4F18D8" w14:textId="3B553095" w:rsidR="00606ED1" w:rsidRPr="008132C2" w:rsidRDefault="00606ED1" w:rsidP="00606ED1">
      <w:pPr>
        <w:pStyle w:val="ListParagraph"/>
        <w:numPr>
          <w:ilvl w:val="3"/>
          <w:numId w:val="3"/>
        </w:numPr>
      </w:pPr>
      <w:r>
        <w:t>Connect the points to create the line.</w:t>
      </w:r>
    </w:p>
    <w:p w14:paraId="72077CA7" w14:textId="5BEE4A90" w:rsidR="00F56E52" w:rsidRDefault="008F26AA" w:rsidP="00F56E52">
      <w:pPr>
        <w:pStyle w:val="ListParagraph"/>
        <w:numPr>
          <w:ilvl w:val="0"/>
          <w:numId w:val="3"/>
        </w:numPr>
      </w:pPr>
      <w:r w:rsidRPr="008132C2">
        <w:t>Anticipated Student Responses</w:t>
      </w:r>
    </w:p>
    <w:p w14:paraId="2B99A256" w14:textId="31D827D4" w:rsidR="0032597F" w:rsidRDefault="0032597F" w:rsidP="0032597F">
      <w:pPr>
        <w:pStyle w:val="ListParagraph"/>
        <w:numPr>
          <w:ilvl w:val="1"/>
          <w:numId w:val="3"/>
        </w:numPr>
      </w:pPr>
      <w:r>
        <w:t>Having trouble identifying the slope and the y-intercept from the equation.</w:t>
      </w:r>
    </w:p>
    <w:p w14:paraId="19B726F8" w14:textId="524CB1F4" w:rsidR="00606ED1" w:rsidRDefault="00606ED1" w:rsidP="00606ED1">
      <w:pPr>
        <w:pStyle w:val="ListParagraph"/>
        <w:numPr>
          <w:ilvl w:val="2"/>
          <w:numId w:val="3"/>
        </w:numPr>
      </w:pPr>
      <w:r>
        <w:t>The slope is always the number multiplied by x.</w:t>
      </w:r>
    </w:p>
    <w:p w14:paraId="466CAD99" w14:textId="17F39738" w:rsidR="00606ED1" w:rsidRDefault="00606ED1" w:rsidP="00606ED1">
      <w:pPr>
        <w:pStyle w:val="ListParagraph"/>
        <w:numPr>
          <w:ilvl w:val="2"/>
          <w:numId w:val="3"/>
        </w:numPr>
      </w:pPr>
      <w:r>
        <w:t>The y intercept is the integer that always stands alone.</w:t>
      </w:r>
    </w:p>
    <w:p w14:paraId="247183C0" w14:textId="275D151C" w:rsidR="0032597F" w:rsidRDefault="0032597F" w:rsidP="0032597F">
      <w:pPr>
        <w:pStyle w:val="ListParagraph"/>
        <w:numPr>
          <w:ilvl w:val="1"/>
          <w:numId w:val="3"/>
        </w:numPr>
      </w:pPr>
      <w:r>
        <w:t>Plotting the y-intercept on the x-axis.</w:t>
      </w:r>
    </w:p>
    <w:p w14:paraId="76FCF118" w14:textId="539C1A8C" w:rsidR="00606ED1" w:rsidRDefault="00606ED1" w:rsidP="00606ED1">
      <w:pPr>
        <w:pStyle w:val="ListParagraph"/>
        <w:numPr>
          <w:ilvl w:val="2"/>
          <w:numId w:val="3"/>
        </w:numPr>
      </w:pPr>
      <w:r>
        <w:t>Remember that the y-intercept is where the line crosses the y-axis. The y-axis is the one that goes up and down.</w:t>
      </w:r>
    </w:p>
    <w:p w14:paraId="60F80ECF" w14:textId="34220338" w:rsidR="0032597F" w:rsidRDefault="0032597F" w:rsidP="0032597F">
      <w:pPr>
        <w:pStyle w:val="ListParagraph"/>
        <w:numPr>
          <w:ilvl w:val="1"/>
          <w:numId w:val="3"/>
        </w:numPr>
      </w:pPr>
      <w:r>
        <w:t>Forgetting the negatives when plotting points using the slope.</w:t>
      </w:r>
    </w:p>
    <w:p w14:paraId="26B346DA" w14:textId="6AB66288" w:rsidR="00606ED1" w:rsidRDefault="00606ED1" w:rsidP="00606ED1">
      <w:pPr>
        <w:pStyle w:val="ListParagraph"/>
        <w:numPr>
          <w:ilvl w:val="2"/>
          <w:numId w:val="3"/>
        </w:numPr>
      </w:pPr>
      <w:r>
        <w:t xml:space="preserve">Remember that if we have a negative, we are either going down or to the left. </w:t>
      </w:r>
    </w:p>
    <w:p w14:paraId="5F44BA92" w14:textId="71EEE008" w:rsidR="00606ED1" w:rsidRDefault="00606ED1" w:rsidP="00606ED1">
      <w:pPr>
        <w:pStyle w:val="ListParagraph"/>
        <w:numPr>
          <w:ilvl w:val="2"/>
          <w:numId w:val="3"/>
        </w:numPr>
      </w:pPr>
      <w:r>
        <w:t>The positive directions are up and to the right.</w:t>
      </w:r>
    </w:p>
    <w:p w14:paraId="54F773CB" w14:textId="10252CD4" w:rsidR="0032597F" w:rsidRDefault="005A6233" w:rsidP="0032597F">
      <w:pPr>
        <w:pStyle w:val="ListParagraph"/>
        <w:numPr>
          <w:ilvl w:val="1"/>
          <w:numId w:val="3"/>
        </w:numPr>
      </w:pPr>
      <w:r>
        <w:t>Not putting their equation into slope-intercept form before trying to identify the slope and y-intercept.</w:t>
      </w:r>
    </w:p>
    <w:p w14:paraId="741590EF" w14:textId="706125E3" w:rsidR="00606ED1" w:rsidRPr="008132C2" w:rsidRDefault="00606ED1" w:rsidP="00606ED1">
      <w:pPr>
        <w:pStyle w:val="ListParagraph"/>
        <w:numPr>
          <w:ilvl w:val="2"/>
          <w:numId w:val="3"/>
        </w:numPr>
      </w:pPr>
      <w:r>
        <w:t>Remind students that they must solve for y, or get y all by itself, before you can graph the equation.</w:t>
      </w:r>
    </w:p>
    <w:p w14:paraId="27D53065" w14:textId="51EA41BD" w:rsidR="00195E24" w:rsidRDefault="00195E24">
      <w:pPr>
        <w:rPr>
          <w:b/>
        </w:rPr>
      </w:pPr>
      <w:r>
        <w:rPr>
          <w:b/>
        </w:rPr>
        <w:br w:type="page"/>
      </w:r>
    </w:p>
    <w:p w14:paraId="22E8DE1B" w14:textId="77777777" w:rsidR="00195E24" w:rsidRDefault="00195E24" w:rsidP="007573E8">
      <w:pPr>
        <w:jc w:val="center"/>
        <w:rPr>
          <w:b/>
        </w:rPr>
      </w:pPr>
    </w:p>
    <w:p w14:paraId="53D6AB1D" w14:textId="588CBA7E" w:rsidR="007573E8" w:rsidRDefault="00B42BA8" w:rsidP="007573E8">
      <w:pPr>
        <w:jc w:val="center"/>
        <w:rPr>
          <w:b/>
        </w:rPr>
      </w:pPr>
      <w:r>
        <w:rPr>
          <w:b/>
        </w:rPr>
        <w:t>Notes Tuesday November 8</w:t>
      </w:r>
      <w:r w:rsidR="007573E8">
        <w:rPr>
          <w:b/>
        </w:rPr>
        <w:t>, 2011</w:t>
      </w:r>
    </w:p>
    <w:p w14:paraId="6D6F4AEE" w14:textId="77777777" w:rsidR="007573E8" w:rsidRDefault="007573E8" w:rsidP="007573E8">
      <w:pPr>
        <w:jc w:val="center"/>
        <w:rPr>
          <w:b/>
        </w:rPr>
      </w:pPr>
    </w:p>
    <w:p w14:paraId="619A6CAB" w14:textId="77777777" w:rsidR="007573E8" w:rsidRPr="00801B6B" w:rsidRDefault="007573E8" w:rsidP="007573E8">
      <w:pPr>
        <w:jc w:val="center"/>
      </w:pPr>
      <w:r w:rsidRPr="00E02461">
        <w:t>Name:</w:t>
      </w:r>
      <w:r>
        <w:t xml:space="preserve"> ____________________________________________</w:t>
      </w:r>
    </w:p>
    <w:p w14:paraId="7C47BEA6" w14:textId="77777777" w:rsidR="007573E8" w:rsidRPr="00E02461" w:rsidRDefault="007573E8" w:rsidP="007573E8"/>
    <w:p w14:paraId="6769E109" w14:textId="4DA5A3CB" w:rsidR="007573E8" w:rsidRDefault="007573E8" w:rsidP="007573E8">
      <w:pPr>
        <w:rPr>
          <w:u w:val="single"/>
        </w:rPr>
      </w:pPr>
      <w:r w:rsidRPr="00E02461">
        <w:rPr>
          <w:u w:val="single"/>
        </w:rPr>
        <w:t>Warm Up</w:t>
      </w:r>
    </w:p>
    <w:p w14:paraId="28239FC3" w14:textId="77777777" w:rsidR="007573E8" w:rsidRDefault="007573E8" w:rsidP="007573E8"/>
    <w:p w14:paraId="73A6672E" w14:textId="38CD5C54" w:rsidR="007573E8" w:rsidRDefault="007573E8" w:rsidP="007573E8">
      <w:r w:rsidRPr="007573E8">
        <w:rPr>
          <w:b/>
          <w:noProof/>
        </w:rPr>
        <w:drawing>
          <wp:anchor distT="0" distB="0" distL="114300" distR="114300" simplePos="0" relativeHeight="251699200" behindDoc="1" locked="0" layoutInCell="1" allowOverlap="1" wp14:anchorId="7D91EF51" wp14:editId="3E821744">
            <wp:simplePos x="0" y="0"/>
            <wp:positionH relativeFrom="column">
              <wp:posOffset>2743200</wp:posOffset>
            </wp:positionH>
            <wp:positionV relativeFrom="paragraph">
              <wp:posOffset>71120</wp:posOffset>
            </wp:positionV>
            <wp:extent cx="2362200" cy="2200275"/>
            <wp:effectExtent l="0" t="0" r="0" b="9525"/>
            <wp:wrapTight wrapText="bothSides">
              <wp:wrapPolygon edited="0">
                <wp:start x="0" y="0"/>
                <wp:lineTo x="0" y="21444"/>
                <wp:lineTo x="21368" y="21444"/>
                <wp:lineTo x="2136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rotWithShape="1">
                    <a:blip r:embed="rId9">
                      <a:extLst>
                        <a:ext uri="{28A0092B-C50C-407E-A947-70E740481C1C}">
                          <a14:useLocalDpi xmlns:a14="http://schemas.microsoft.com/office/drawing/2010/main" val="0"/>
                        </a:ext>
                      </a:extLst>
                    </a:blip>
                    <a:srcRect l="12376" t="11757" r="-165" b="1229"/>
                    <a:stretch/>
                  </pic:blipFill>
                  <pic:spPr bwMode="auto">
                    <a:xfrm>
                      <a:off x="0" y="0"/>
                      <a:ext cx="236220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73E8">
        <w:rPr>
          <w:b/>
          <w:noProof/>
        </w:rPr>
        <mc:AlternateContent>
          <mc:Choice Requires="wps">
            <w:drawing>
              <wp:anchor distT="0" distB="0" distL="114300" distR="114300" simplePos="0" relativeHeight="251700224" behindDoc="0" locked="0" layoutInCell="1" allowOverlap="1" wp14:anchorId="3CF951A2" wp14:editId="1FC3731B">
                <wp:simplePos x="0" y="0"/>
                <wp:positionH relativeFrom="column">
                  <wp:posOffset>2971800</wp:posOffset>
                </wp:positionH>
                <wp:positionV relativeFrom="paragraph">
                  <wp:posOffset>299720</wp:posOffset>
                </wp:positionV>
                <wp:extent cx="2057400" cy="1028700"/>
                <wp:effectExtent l="50800" t="50800" r="101600" b="114300"/>
                <wp:wrapNone/>
                <wp:docPr id="26" name="Straight Arrow Connector 26"/>
                <wp:cNvGraphicFramePr/>
                <a:graphic xmlns:a="http://schemas.openxmlformats.org/drawingml/2006/main">
                  <a:graphicData uri="http://schemas.microsoft.com/office/word/2010/wordprocessingShape">
                    <wps:wsp>
                      <wps:cNvCnPr/>
                      <wps:spPr>
                        <a:xfrm>
                          <a:off x="0" y="0"/>
                          <a:ext cx="2057400" cy="10287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6" o:spid="_x0000_s1026" type="#_x0000_t32" style="position:absolute;margin-left:234pt;margin-top:23.6pt;width:162pt;height:8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" strokecolor="#4f81bd [3204]" strokeweight="2pt">
                <v:stroke startarrow="open" endarrow="open"/>
                <v:shadow on="t" opacity="24903f" mv:blur="40000f" origin=",.5" offset="0,20000emu"/>
              </v:shape>
            </w:pict>
          </mc:Fallback>
        </mc:AlternateContent>
      </w:r>
      <w:r w:rsidRPr="007573E8">
        <w:rPr>
          <w:b/>
        </w:rPr>
        <w:t>Find the slope</w:t>
      </w:r>
    </w:p>
    <w:p w14:paraId="3D335583" w14:textId="0F8711AE" w:rsidR="007573E8" w:rsidRPr="007573E8" w:rsidRDefault="007573E8" w:rsidP="007573E8">
      <w:pPr>
        <w:pStyle w:val="ListParagraph"/>
        <w:numPr>
          <w:ilvl w:val="0"/>
          <w:numId w:val="7"/>
        </w:numPr>
      </w:pPr>
      <w:r>
        <w:t>(-9,12),(3,18)</w:t>
      </w:r>
      <w:r>
        <w:tab/>
        <w:t xml:space="preserve">               </w:t>
      </w:r>
      <w:r>
        <w:tab/>
        <w:t>2)</w:t>
      </w:r>
      <w:r w:rsidRPr="007573E8">
        <w:rPr>
          <w:noProof/>
        </w:rPr>
        <w:t xml:space="preserve"> </w:t>
      </w:r>
    </w:p>
    <w:p w14:paraId="63EB047D" w14:textId="77777777" w:rsidR="007573E8" w:rsidRDefault="007573E8" w:rsidP="007573E8">
      <w:pPr>
        <w:rPr>
          <w:u w:val="single"/>
        </w:rPr>
      </w:pPr>
    </w:p>
    <w:p w14:paraId="35B738EE" w14:textId="77777777" w:rsidR="007573E8" w:rsidRDefault="007573E8" w:rsidP="007573E8">
      <w:pPr>
        <w:rPr>
          <w:u w:val="single"/>
        </w:rPr>
      </w:pPr>
    </w:p>
    <w:p w14:paraId="510FDC4D" w14:textId="77777777" w:rsidR="007573E8" w:rsidRDefault="007573E8" w:rsidP="007573E8">
      <w:pPr>
        <w:rPr>
          <w:u w:val="single"/>
        </w:rPr>
      </w:pPr>
    </w:p>
    <w:p w14:paraId="688347A4" w14:textId="77777777" w:rsidR="007573E8" w:rsidRDefault="007573E8" w:rsidP="007573E8">
      <w:pPr>
        <w:rPr>
          <w:u w:val="single"/>
        </w:rPr>
      </w:pPr>
    </w:p>
    <w:p w14:paraId="0F605E56" w14:textId="77777777" w:rsidR="007573E8" w:rsidRDefault="007573E8" w:rsidP="007573E8">
      <w:pPr>
        <w:rPr>
          <w:u w:val="single"/>
        </w:rPr>
      </w:pPr>
    </w:p>
    <w:p w14:paraId="7F0FB11A" w14:textId="77777777" w:rsidR="007573E8" w:rsidRDefault="007573E8" w:rsidP="007573E8">
      <w:pPr>
        <w:rPr>
          <w:u w:val="single"/>
        </w:rPr>
      </w:pPr>
    </w:p>
    <w:p w14:paraId="180A2490" w14:textId="77777777" w:rsidR="007573E8" w:rsidRDefault="007573E8" w:rsidP="007573E8">
      <w:pPr>
        <w:rPr>
          <w:u w:val="single"/>
        </w:rPr>
      </w:pPr>
    </w:p>
    <w:p w14:paraId="5829745D" w14:textId="77777777" w:rsidR="007573E8" w:rsidRDefault="007573E8" w:rsidP="007573E8">
      <w:pPr>
        <w:rPr>
          <w:u w:val="single"/>
        </w:rPr>
      </w:pPr>
    </w:p>
    <w:p w14:paraId="4961FBA3" w14:textId="77777777" w:rsidR="007573E8" w:rsidRDefault="007573E8" w:rsidP="007573E8">
      <w:pPr>
        <w:rPr>
          <w:u w:val="single"/>
        </w:rPr>
      </w:pPr>
    </w:p>
    <w:p w14:paraId="4EFF6C9D" w14:textId="77777777" w:rsidR="007573E8" w:rsidRDefault="007573E8" w:rsidP="007573E8">
      <w:pPr>
        <w:rPr>
          <w:u w:val="single"/>
        </w:rPr>
      </w:pPr>
    </w:p>
    <w:p w14:paraId="37F6990E" w14:textId="77777777" w:rsidR="007573E8" w:rsidRDefault="007573E8" w:rsidP="007573E8">
      <w:pPr>
        <w:rPr>
          <w:u w:val="single"/>
        </w:rPr>
      </w:pPr>
    </w:p>
    <w:p w14:paraId="76226DEC" w14:textId="0741C451" w:rsidR="007573E8" w:rsidRDefault="007573E8" w:rsidP="007573E8">
      <w:pPr>
        <w:rPr>
          <w:u w:val="single"/>
        </w:rPr>
      </w:pPr>
      <w:r>
        <w:rPr>
          <w:u w:val="single"/>
        </w:rPr>
        <w:t>Notes</w:t>
      </w:r>
    </w:p>
    <w:p w14:paraId="306E0082" w14:textId="56FBEB1C" w:rsidR="007573E8" w:rsidRDefault="007573E8" w:rsidP="007573E8"/>
    <w:p w14:paraId="30D7DA8D" w14:textId="77777777" w:rsidR="007573E8" w:rsidRDefault="007573E8" w:rsidP="007573E8">
      <w:r>
        <w:t>Slope-Intercept Form:</w:t>
      </w:r>
    </w:p>
    <w:p w14:paraId="0075F39B" w14:textId="15387B46" w:rsidR="00D90765" w:rsidRDefault="007573E8" w:rsidP="007573E8">
      <w:r>
        <w:t xml:space="preserve">                                </w:t>
      </w:r>
      <w:r w:rsidR="0089131A">
        <w:tab/>
      </w:r>
      <w:r w:rsidR="0089131A">
        <w:tab/>
      </w:r>
      <w:r w:rsidR="0089131A" w:rsidRPr="00F34F56">
        <w:rPr>
          <w:position w:val="-10"/>
        </w:rPr>
        <w:object w:dxaOrig="1040" w:dyaOrig="260" w14:anchorId="7A5CF8A2">
          <v:shape id="_x0000_i1025" type="#_x0000_t75" style="width:119pt;height:29pt" o:ole="">
            <v:imagedata r:id="rId15" o:title=""/>
          </v:shape>
          <o:OLEObject Type="Embed" ProgID="Equation.3" ShapeID="_x0000_i1025" DrawAspect="Content" ObjectID="_1256097974" r:id="rId16"/>
        </w:object>
      </w:r>
    </w:p>
    <w:p w14:paraId="0CB61A2F" w14:textId="0AB91B67" w:rsidR="00D90765" w:rsidRDefault="0089131A" w:rsidP="007573E8">
      <w:r>
        <w:rPr>
          <w:position w:val="-10"/>
        </w:rPr>
        <w:t xml:space="preserve">                   </w:t>
      </w:r>
      <w:r>
        <w:rPr>
          <w:position w:val="-10"/>
        </w:rPr>
        <w:tab/>
      </w:r>
      <w:r>
        <w:rPr>
          <w:position w:val="-10"/>
        </w:rPr>
        <w:tab/>
      </w:r>
      <w:r>
        <w:rPr>
          <w:position w:val="-10"/>
        </w:rPr>
        <w:tab/>
      </w:r>
    </w:p>
    <w:p w14:paraId="7E1526FE" w14:textId="3298B6CD" w:rsidR="007573E8" w:rsidRDefault="007573E8" w:rsidP="007573E8">
      <w:r>
        <w:t xml:space="preserve">                        </w:t>
      </w:r>
    </w:p>
    <w:p w14:paraId="300ECD8B" w14:textId="77777777" w:rsidR="00F54EF4" w:rsidRDefault="00F54EF4" w:rsidP="007573E8"/>
    <w:p w14:paraId="42F02384" w14:textId="77777777" w:rsidR="00F54EF4" w:rsidRDefault="00F54EF4" w:rsidP="007573E8"/>
    <w:p w14:paraId="118F4683" w14:textId="77777777" w:rsidR="00F54EF4" w:rsidRDefault="00F54EF4" w:rsidP="007573E8"/>
    <w:p w14:paraId="6B1B348C" w14:textId="7F198E58" w:rsidR="007573E8" w:rsidRDefault="00DD05D7" w:rsidP="007573E8">
      <w:r>
        <w:t>Examples</w:t>
      </w:r>
      <w:r w:rsidR="007573E8">
        <w:t>:</w:t>
      </w:r>
    </w:p>
    <w:p w14:paraId="4090D4F9" w14:textId="77777777" w:rsidR="00F54EF4" w:rsidRDefault="00F54EF4" w:rsidP="007573E8">
      <w:pPr>
        <w:rPr>
          <w:b/>
        </w:rPr>
      </w:pPr>
    </w:p>
    <w:p w14:paraId="39ED1E17" w14:textId="5F210FB9" w:rsidR="00F54EF4" w:rsidRPr="00F54EF4" w:rsidRDefault="00F54EF4" w:rsidP="007573E8">
      <w:r>
        <w:t>Write the following equations in slope-intercept form.</w:t>
      </w:r>
    </w:p>
    <w:p w14:paraId="58A83364" w14:textId="77777777" w:rsidR="00F54EF4" w:rsidRDefault="00F54EF4" w:rsidP="007573E8">
      <w:pPr>
        <w:rPr>
          <w:b/>
        </w:rPr>
      </w:pPr>
    </w:p>
    <w:p w14:paraId="47C877C4" w14:textId="77777777" w:rsidR="00F54EF4" w:rsidRDefault="00F54EF4" w:rsidP="007573E8">
      <w:pPr>
        <w:rPr>
          <w:b/>
        </w:rPr>
      </w:pPr>
    </w:p>
    <w:p w14:paraId="70A77E61" w14:textId="77777777" w:rsidR="00F54EF4" w:rsidRDefault="00F54EF4" w:rsidP="007573E8">
      <w:pPr>
        <w:rPr>
          <w:b/>
        </w:rPr>
      </w:pPr>
    </w:p>
    <w:p w14:paraId="64A849D2" w14:textId="77777777" w:rsidR="00F54EF4" w:rsidRDefault="00F54EF4" w:rsidP="007573E8">
      <w:pPr>
        <w:rPr>
          <w:b/>
        </w:rPr>
      </w:pPr>
    </w:p>
    <w:p w14:paraId="2724DD6D" w14:textId="77777777" w:rsidR="00F54EF4" w:rsidRDefault="00F54EF4" w:rsidP="007573E8">
      <w:pPr>
        <w:rPr>
          <w:b/>
        </w:rPr>
      </w:pPr>
    </w:p>
    <w:p w14:paraId="12650EE4" w14:textId="77777777" w:rsidR="00F54EF4" w:rsidRDefault="00F54EF4" w:rsidP="007573E8">
      <w:pPr>
        <w:rPr>
          <w:b/>
        </w:rPr>
      </w:pPr>
    </w:p>
    <w:p w14:paraId="4C4F53CC" w14:textId="77777777" w:rsidR="00F54EF4" w:rsidRDefault="00F54EF4" w:rsidP="007573E8">
      <w:pPr>
        <w:rPr>
          <w:b/>
        </w:rPr>
      </w:pPr>
    </w:p>
    <w:p w14:paraId="1A4E919A" w14:textId="77777777" w:rsidR="00F54EF4" w:rsidRDefault="00F54EF4" w:rsidP="007573E8">
      <w:pPr>
        <w:rPr>
          <w:b/>
        </w:rPr>
      </w:pPr>
    </w:p>
    <w:p w14:paraId="53348847" w14:textId="77777777" w:rsidR="00F54EF4" w:rsidRDefault="00F54EF4" w:rsidP="007573E8">
      <w:pPr>
        <w:rPr>
          <w:b/>
        </w:rPr>
      </w:pPr>
    </w:p>
    <w:p w14:paraId="215CE2A3" w14:textId="77777777" w:rsidR="00F54EF4" w:rsidRDefault="00F54EF4" w:rsidP="007573E8">
      <w:pPr>
        <w:rPr>
          <w:b/>
        </w:rPr>
      </w:pPr>
    </w:p>
    <w:p w14:paraId="036F4EB3" w14:textId="77777777" w:rsidR="00F54EF4" w:rsidRDefault="00F54EF4" w:rsidP="007573E8">
      <w:pPr>
        <w:rPr>
          <w:b/>
        </w:rPr>
      </w:pPr>
    </w:p>
    <w:p w14:paraId="602AE771" w14:textId="77777777" w:rsidR="00F54EF4" w:rsidRDefault="00F54EF4" w:rsidP="007573E8">
      <w:pPr>
        <w:rPr>
          <w:b/>
        </w:rPr>
      </w:pPr>
    </w:p>
    <w:p w14:paraId="69E6EDD8" w14:textId="77777777" w:rsidR="00DD05D7" w:rsidRDefault="00DD05D7" w:rsidP="007573E8">
      <w:pPr>
        <w:rPr>
          <w:b/>
        </w:rPr>
      </w:pPr>
      <w:r>
        <w:rPr>
          <w:b/>
        </w:rPr>
        <w:t>Graph the equation</w:t>
      </w:r>
    </w:p>
    <w:p w14:paraId="1A6341D1" w14:textId="2B3AC7CD" w:rsidR="009652A2" w:rsidRPr="00DD05D7" w:rsidRDefault="00A410B5" w:rsidP="00DD05D7">
      <w:pPr>
        <w:jc w:val="both"/>
        <w:rPr>
          <w:b/>
        </w:rPr>
      </w:pPr>
      <w:r w:rsidRPr="007573E8">
        <w:rPr>
          <w:b/>
          <w:noProof/>
        </w:rPr>
        <w:drawing>
          <wp:anchor distT="0" distB="0" distL="114300" distR="114300" simplePos="0" relativeHeight="251704320" behindDoc="1" locked="0" layoutInCell="1" allowOverlap="1" wp14:anchorId="249BD87B" wp14:editId="12ED4CDB">
            <wp:simplePos x="0" y="0"/>
            <wp:positionH relativeFrom="column">
              <wp:posOffset>2971800</wp:posOffset>
            </wp:positionH>
            <wp:positionV relativeFrom="paragraph">
              <wp:posOffset>522605</wp:posOffset>
            </wp:positionV>
            <wp:extent cx="2171700" cy="2022475"/>
            <wp:effectExtent l="0" t="0" r="12700" b="9525"/>
            <wp:wrapTight wrapText="bothSides">
              <wp:wrapPolygon edited="0">
                <wp:start x="0" y="0"/>
                <wp:lineTo x="0" y="21430"/>
                <wp:lineTo x="21474" y="21430"/>
                <wp:lineTo x="2147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rotWithShape="1">
                    <a:blip r:embed="rId9">
                      <a:extLst>
                        <a:ext uri="{28A0092B-C50C-407E-A947-70E740481C1C}">
                          <a14:useLocalDpi xmlns:a14="http://schemas.microsoft.com/office/drawing/2010/main" val="0"/>
                        </a:ext>
                      </a:extLst>
                    </a:blip>
                    <a:srcRect l="12376" t="11757" r="-165" b="1229"/>
                    <a:stretch/>
                  </pic:blipFill>
                  <pic:spPr bwMode="auto">
                    <a:xfrm>
                      <a:off x="0" y="0"/>
                      <a:ext cx="2171700" cy="202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73E8">
        <w:rPr>
          <w:b/>
          <w:noProof/>
        </w:rPr>
        <w:drawing>
          <wp:anchor distT="0" distB="0" distL="114300" distR="114300" simplePos="0" relativeHeight="251702272" behindDoc="1" locked="0" layoutInCell="1" allowOverlap="1" wp14:anchorId="7D39FC4B" wp14:editId="7076EDC5">
            <wp:simplePos x="0" y="0"/>
            <wp:positionH relativeFrom="column">
              <wp:posOffset>-457200</wp:posOffset>
            </wp:positionH>
            <wp:positionV relativeFrom="paragraph">
              <wp:posOffset>522605</wp:posOffset>
            </wp:positionV>
            <wp:extent cx="2171700" cy="2022475"/>
            <wp:effectExtent l="0" t="0" r="12700" b="9525"/>
            <wp:wrapTight wrapText="bothSides">
              <wp:wrapPolygon edited="0">
                <wp:start x="0" y="0"/>
                <wp:lineTo x="0" y="21430"/>
                <wp:lineTo x="21474" y="21430"/>
                <wp:lineTo x="2147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rotWithShape="1">
                    <a:blip r:embed="rId9">
                      <a:extLst>
                        <a:ext uri="{28A0092B-C50C-407E-A947-70E740481C1C}">
                          <a14:useLocalDpi xmlns:a14="http://schemas.microsoft.com/office/drawing/2010/main" val="0"/>
                        </a:ext>
                      </a:extLst>
                    </a:blip>
                    <a:srcRect l="12376" t="11757" r="-165" b="1229"/>
                    <a:stretch/>
                  </pic:blipFill>
                  <pic:spPr bwMode="auto">
                    <a:xfrm>
                      <a:off x="0" y="0"/>
                      <a:ext cx="2171700" cy="202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5D7" w:rsidRPr="00F34F56">
        <w:rPr>
          <w:position w:val="-24"/>
        </w:rPr>
        <w:object w:dxaOrig="1200" w:dyaOrig="620" w14:anchorId="49F14118">
          <v:shape id="_x0000_i1026" type="#_x0000_t75" style="width:81pt;height:41pt" o:ole="">
            <v:imagedata r:id="rId17" o:title=""/>
          </v:shape>
          <o:OLEObject Type="Embed" ProgID="Equation.3" ShapeID="_x0000_i1026" DrawAspect="Content" ObjectID="_1256097975" r:id="rId18"/>
        </w:object>
      </w:r>
      <w:r w:rsidR="00DD05D7">
        <w:tab/>
      </w:r>
      <w:r w:rsidR="00DD05D7">
        <w:tab/>
      </w:r>
      <w:r w:rsidR="00DD05D7">
        <w:tab/>
      </w:r>
      <w:r w:rsidR="00DD05D7">
        <w:tab/>
      </w:r>
      <w:r w:rsidR="00DD05D7">
        <w:tab/>
      </w:r>
      <w:r w:rsidR="0089131A">
        <w:t xml:space="preserve">             </w:t>
      </w:r>
      <w:r w:rsidR="005A6233" w:rsidRPr="00F34F56">
        <w:rPr>
          <w:position w:val="-10"/>
        </w:rPr>
        <w:object w:dxaOrig="1120" w:dyaOrig="300" w14:anchorId="4BCE83BB">
          <v:shape id="_x0000_i1027" type="#_x0000_t75" style="width:82pt;height:22pt" o:ole="">
            <v:imagedata r:id="rId19" o:title=""/>
          </v:shape>
          <o:OLEObject Type="Embed" ProgID="Equation.3" ShapeID="_x0000_i1027" DrawAspect="Content" ObjectID="_1256097976" r:id="rId20"/>
        </w:object>
      </w:r>
    </w:p>
    <w:p w14:paraId="6CE0B2F5" w14:textId="563C55E6" w:rsidR="009652A2" w:rsidRDefault="009652A2" w:rsidP="007573E8"/>
    <w:p w14:paraId="47A02472" w14:textId="77777777" w:rsidR="004E483B" w:rsidRDefault="004E483B" w:rsidP="007573E8"/>
    <w:p w14:paraId="033E5E83" w14:textId="1CEC6C5D" w:rsidR="009652A2" w:rsidRDefault="009652A2" w:rsidP="007573E8"/>
    <w:p w14:paraId="734F5C6A" w14:textId="77777777" w:rsidR="009652A2" w:rsidRDefault="009652A2" w:rsidP="007573E8"/>
    <w:p w14:paraId="469954B4" w14:textId="77777777" w:rsidR="009652A2" w:rsidRDefault="009652A2" w:rsidP="007573E8"/>
    <w:p w14:paraId="03536386" w14:textId="77777777" w:rsidR="009652A2" w:rsidRDefault="009652A2" w:rsidP="007573E8"/>
    <w:p w14:paraId="379A2229" w14:textId="77777777" w:rsidR="00410B61" w:rsidRDefault="00410B61" w:rsidP="007573E8"/>
    <w:p w14:paraId="311DAEE6" w14:textId="77777777" w:rsidR="009652A2" w:rsidRDefault="009652A2" w:rsidP="007573E8"/>
    <w:p w14:paraId="5ACB6F45" w14:textId="77777777" w:rsidR="009652A2" w:rsidRDefault="009652A2" w:rsidP="007573E8"/>
    <w:p w14:paraId="38CF3126" w14:textId="77777777" w:rsidR="004E483B" w:rsidRDefault="004E483B" w:rsidP="006E6C9A">
      <w:pPr>
        <w:rPr>
          <w:b/>
        </w:rPr>
      </w:pPr>
    </w:p>
    <w:p w14:paraId="34B2E3AC" w14:textId="77777777" w:rsidR="00E10BD6" w:rsidRDefault="00E10BD6" w:rsidP="006E6C9A">
      <w:pPr>
        <w:rPr>
          <w:b/>
        </w:rPr>
      </w:pPr>
    </w:p>
    <w:p w14:paraId="666C4149" w14:textId="19E09509" w:rsidR="004E483B" w:rsidRDefault="004E483B" w:rsidP="006E6C9A">
      <w:pPr>
        <w:rPr>
          <w:b/>
        </w:rPr>
      </w:pPr>
      <w:r>
        <w:rPr>
          <w:b/>
        </w:rPr>
        <w:t>Write and equation given one point and the slope</w:t>
      </w:r>
    </w:p>
    <w:p w14:paraId="572DFA1A" w14:textId="77777777" w:rsidR="004E483B" w:rsidRDefault="004E483B" w:rsidP="006E6C9A">
      <w:pPr>
        <w:rPr>
          <w:b/>
        </w:rPr>
      </w:pPr>
    </w:p>
    <w:p w14:paraId="7BFBC4E9" w14:textId="2AFDFE12" w:rsidR="004B1AEF" w:rsidRPr="004B1AEF" w:rsidRDefault="004B1AEF" w:rsidP="004B1AEF">
      <w:pPr>
        <w:pStyle w:val="ListParagraph"/>
        <w:numPr>
          <w:ilvl w:val="0"/>
          <w:numId w:val="8"/>
        </w:numPr>
      </w:pPr>
      <w:r w:rsidRPr="004B1AEF">
        <w:t>Slope intercept Form</w:t>
      </w:r>
    </w:p>
    <w:p w14:paraId="03A0B90E" w14:textId="07DD6412" w:rsidR="004B1AEF" w:rsidRPr="004B1AEF" w:rsidRDefault="004B1AEF" w:rsidP="004B1AEF">
      <w:pPr>
        <w:pStyle w:val="ListParagraph"/>
        <w:numPr>
          <w:ilvl w:val="0"/>
          <w:numId w:val="8"/>
        </w:numPr>
      </w:pPr>
      <w:r w:rsidRPr="004B1AEF">
        <w:t>Replace m with the slope, y with the y-coordinate, and x with the x-coordinate.</w:t>
      </w:r>
    </w:p>
    <w:p w14:paraId="5354BAFD" w14:textId="3D4A6826" w:rsidR="004B1AEF" w:rsidRDefault="004B1AEF" w:rsidP="004B1AEF">
      <w:pPr>
        <w:pStyle w:val="ListParagraph"/>
        <w:numPr>
          <w:ilvl w:val="0"/>
          <w:numId w:val="8"/>
        </w:numPr>
      </w:pPr>
      <w:r>
        <w:t>Solve for b.</w:t>
      </w:r>
    </w:p>
    <w:p w14:paraId="25C2CD4A" w14:textId="21ED5841" w:rsidR="004B1AEF" w:rsidRPr="004B1AEF" w:rsidRDefault="004B1AEF" w:rsidP="004B1AEF">
      <w:pPr>
        <w:pStyle w:val="ListParagraph"/>
        <w:numPr>
          <w:ilvl w:val="0"/>
          <w:numId w:val="8"/>
        </w:numPr>
      </w:pPr>
      <w:r>
        <w:t>Re-write equation in slope-intercept form.</w:t>
      </w:r>
    </w:p>
    <w:p w14:paraId="7D4C8502" w14:textId="77777777" w:rsidR="004B1AEF" w:rsidRDefault="004B1AEF" w:rsidP="006E6C9A"/>
    <w:p w14:paraId="7F9D5917" w14:textId="77777777" w:rsidR="004E483B" w:rsidRDefault="004E483B" w:rsidP="006E6C9A">
      <w:pPr>
        <w:rPr>
          <w:b/>
        </w:rPr>
      </w:pPr>
    </w:p>
    <w:p w14:paraId="526FC2D6" w14:textId="54541077" w:rsidR="004E483B" w:rsidRPr="004B1AEF" w:rsidRDefault="004B1AEF" w:rsidP="006E6C9A">
      <w:r w:rsidRPr="004B1AEF">
        <w:t>Write an equation of a line that passes through (1,5) with slope 2.</w:t>
      </w:r>
    </w:p>
    <w:p w14:paraId="58582279" w14:textId="5A6E6B1E" w:rsidR="004B1AEF" w:rsidRDefault="004B1AEF">
      <w:pPr>
        <w:rPr>
          <w:b/>
        </w:rPr>
      </w:pPr>
    </w:p>
    <w:p w14:paraId="59104167" w14:textId="77777777" w:rsidR="004B1AEF" w:rsidRDefault="004B1AEF">
      <w:pPr>
        <w:rPr>
          <w:b/>
        </w:rPr>
      </w:pPr>
    </w:p>
    <w:p w14:paraId="5FA9EEA6" w14:textId="77777777" w:rsidR="004B1AEF" w:rsidRDefault="004B1AEF">
      <w:pPr>
        <w:rPr>
          <w:b/>
        </w:rPr>
      </w:pPr>
    </w:p>
    <w:p w14:paraId="1535352B" w14:textId="77777777" w:rsidR="004B1AEF" w:rsidRDefault="004B1AEF">
      <w:pPr>
        <w:rPr>
          <w:b/>
        </w:rPr>
      </w:pPr>
    </w:p>
    <w:p w14:paraId="35456473" w14:textId="77777777" w:rsidR="004B1AEF" w:rsidRDefault="004B1AEF">
      <w:pPr>
        <w:rPr>
          <w:b/>
        </w:rPr>
      </w:pPr>
    </w:p>
    <w:p w14:paraId="154C11E9" w14:textId="76C5CCF4" w:rsidR="004B1AEF" w:rsidRDefault="004B1AEF" w:rsidP="004B1AEF">
      <w:pPr>
        <w:rPr>
          <w:b/>
        </w:rPr>
      </w:pPr>
      <w:r>
        <w:rPr>
          <w:b/>
        </w:rPr>
        <w:t>Write an equation given two points.</w:t>
      </w:r>
    </w:p>
    <w:p w14:paraId="1D549D56" w14:textId="65741E5A" w:rsidR="004B1AEF" w:rsidRDefault="004B1AEF" w:rsidP="004B1AEF">
      <w:pPr>
        <w:pStyle w:val="ListParagraph"/>
        <w:numPr>
          <w:ilvl w:val="0"/>
          <w:numId w:val="9"/>
        </w:numPr>
      </w:pPr>
      <w:r>
        <w:t>Find slope.</w:t>
      </w:r>
    </w:p>
    <w:p w14:paraId="5224A6E9" w14:textId="79B3A41E" w:rsidR="004B1AEF" w:rsidRDefault="004B1AEF" w:rsidP="004B1AEF">
      <w:pPr>
        <w:pStyle w:val="ListParagraph"/>
        <w:numPr>
          <w:ilvl w:val="0"/>
          <w:numId w:val="9"/>
        </w:numPr>
      </w:pPr>
      <w:r>
        <w:t>Slope intercept form.</w:t>
      </w:r>
    </w:p>
    <w:p w14:paraId="28810BEF" w14:textId="758BF259" w:rsidR="004B1AEF" w:rsidRDefault="004B1AEF" w:rsidP="004B1AEF">
      <w:pPr>
        <w:pStyle w:val="ListParagraph"/>
        <w:numPr>
          <w:ilvl w:val="0"/>
          <w:numId w:val="9"/>
        </w:numPr>
      </w:pPr>
      <w:r>
        <w:t>Plug in the values that you know.</w:t>
      </w:r>
    </w:p>
    <w:p w14:paraId="5509D70D" w14:textId="14DD3E5D" w:rsidR="004B1AEF" w:rsidRDefault="004B1AEF" w:rsidP="004B1AEF">
      <w:pPr>
        <w:pStyle w:val="ListParagraph"/>
        <w:numPr>
          <w:ilvl w:val="0"/>
          <w:numId w:val="9"/>
        </w:numPr>
      </w:pPr>
      <w:r>
        <w:t>Solve for b.</w:t>
      </w:r>
    </w:p>
    <w:p w14:paraId="295F6A4A" w14:textId="01E3A930" w:rsidR="004B1AEF" w:rsidRDefault="004B1AEF" w:rsidP="004B1AEF">
      <w:pPr>
        <w:pStyle w:val="ListParagraph"/>
        <w:numPr>
          <w:ilvl w:val="0"/>
          <w:numId w:val="9"/>
        </w:numPr>
      </w:pPr>
      <w:r>
        <w:t>Re-write equation in slope-intercept form.</w:t>
      </w:r>
    </w:p>
    <w:p w14:paraId="4ED856DF" w14:textId="77777777" w:rsidR="008221D6" w:rsidRDefault="008221D6" w:rsidP="008221D6">
      <w:pPr>
        <w:pStyle w:val="ListParagraph"/>
      </w:pPr>
    </w:p>
    <w:p w14:paraId="5C89962E" w14:textId="77777777" w:rsidR="008221D6" w:rsidRDefault="008221D6" w:rsidP="008221D6">
      <w:pPr>
        <w:pStyle w:val="ListParagraph"/>
      </w:pPr>
    </w:p>
    <w:p w14:paraId="4C7D66F5" w14:textId="77777777" w:rsidR="004B1AEF" w:rsidRDefault="004B1AEF" w:rsidP="004B1AEF"/>
    <w:p w14:paraId="4008CEE7" w14:textId="1080D3AD" w:rsidR="004B1AEF" w:rsidRPr="004B1AEF" w:rsidRDefault="004B1AEF" w:rsidP="004B1AEF">
      <w:r w:rsidRPr="004B1AEF">
        <w:t>Find the slope of the line containing the points (-3,-1) and (6,-4).</w:t>
      </w:r>
    </w:p>
    <w:p w14:paraId="422B6199" w14:textId="77777777" w:rsidR="004B1AEF" w:rsidRDefault="004B1AEF">
      <w:pPr>
        <w:rPr>
          <w:b/>
        </w:rPr>
      </w:pPr>
    </w:p>
    <w:p w14:paraId="4EA132B9" w14:textId="77777777" w:rsidR="004E483B" w:rsidRDefault="004E483B" w:rsidP="006E6C9A">
      <w:pPr>
        <w:rPr>
          <w:b/>
        </w:rPr>
      </w:pPr>
    </w:p>
    <w:p w14:paraId="3945514A" w14:textId="77777777" w:rsidR="004B1AEF" w:rsidRDefault="004B1AEF" w:rsidP="006E6C9A">
      <w:pPr>
        <w:rPr>
          <w:b/>
        </w:rPr>
      </w:pPr>
    </w:p>
    <w:p w14:paraId="334C5BA0" w14:textId="77777777" w:rsidR="004B1AEF" w:rsidRPr="004E483B" w:rsidRDefault="004B1AEF" w:rsidP="006E6C9A">
      <w:pPr>
        <w:rPr>
          <w:b/>
        </w:rPr>
      </w:pPr>
    </w:p>
    <w:p w14:paraId="444C6BBF" w14:textId="77777777" w:rsidR="00E10BD6" w:rsidRDefault="00E10BD6">
      <w:pPr>
        <w:rPr>
          <w:sz w:val="36"/>
          <w:szCs w:val="36"/>
        </w:rPr>
      </w:pPr>
      <w:r>
        <w:rPr>
          <w:sz w:val="36"/>
          <w:szCs w:val="36"/>
        </w:rPr>
        <w:br w:type="page"/>
      </w:r>
    </w:p>
    <w:p w14:paraId="34B28DC2" w14:textId="76701116" w:rsidR="006E6C9A" w:rsidRPr="00F75F51" w:rsidRDefault="006E6C9A" w:rsidP="006E6C9A">
      <w:pPr>
        <w:rPr>
          <w:u w:val="single"/>
        </w:rPr>
      </w:pPr>
      <w:r>
        <w:rPr>
          <w:sz w:val="36"/>
          <w:szCs w:val="36"/>
        </w:rPr>
        <w:t>Slope-Intercept Form</w:t>
      </w:r>
      <w:r>
        <w:rPr>
          <w:sz w:val="36"/>
          <w:szCs w:val="36"/>
        </w:rPr>
        <w:tab/>
      </w:r>
      <w:r>
        <w:rPr>
          <w:sz w:val="36"/>
          <w:szCs w:val="36"/>
        </w:rPr>
        <w:tab/>
      </w:r>
      <w:r>
        <w:rPr>
          <w:sz w:val="36"/>
          <w:szCs w:val="36"/>
        </w:rPr>
        <w:tab/>
      </w:r>
      <w:r>
        <w:rPr>
          <w:sz w:val="36"/>
          <w:szCs w:val="36"/>
        </w:rPr>
        <w:tab/>
      </w:r>
      <w:r>
        <w:t>Name:_________________________________</w:t>
      </w:r>
    </w:p>
    <w:p w14:paraId="40F51668" w14:textId="77777777" w:rsidR="006E6C9A" w:rsidRDefault="006E6C9A" w:rsidP="006E6C9A">
      <w:r>
        <w:tab/>
      </w:r>
      <w:r>
        <w:tab/>
      </w:r>
      <w:r>
        <w:tab/>
      </w:r>
      <w:r>
        <w:tab/>
      </w:r>
      <w:r>
        <w:tab/>
      </w:r>
      <w:r>
        <w:tab/>
      </w:r>
      <w:r>
        <w:tab/>
      </w:r>
      <w:r>
        <w:tab/>
        <w:t xml:space="preserve">                                       </w:t>
      </w:r>
    </w:p>
    <w:p w14:paraId="15695FD6" w14:textId="6CF5FE07" w:rsidR="006E6C9A" w:rsidRDefault="006E6C9A" w:rsidP="006E6C9A">
      <w:r w:rsidRPr="00215E0A">
        <w:rPr>
          <w:b/>
        </w:rPr>
        <w:t xml:space="preserve">Find the slope </w:t>
      </w:r>
      <w:r>
        <w:rPr>
          <w:b/>
        </w:rPr>
        <w:t>and y-intercept of each equation</w:t>
      </w:r>
      <w:r w:rsidRPr="00215E0A">
        <w:rPr>
          <w:b/>
        </w:rPr>
        <w:t>.</w:t>
      </w:r>
      <w:r>
        <w:t xml:space="preserve">              </w:t>
      </w:r>
      <w:r>
        <w:tab/>
        <w:t xml:space="preserve">            </w:t>
      </w:r>
      <w:r w:rsidR="00BA2DEE">
        <w:t xml:space="preserve">             </w:t>
      </w:r>
      <w:r>
        <w:t xml:space="preserve"> Period:________</w:t>
      </w:r>
    </w:p>
    <w:p w14:paraId="341F48DB" w14:textId="77777777" w:rsidR="00BA2DEE" w:rsidRDefault="00BA2DEE" w:rsidP="006E6C9A"/>
    <w:p w14:paraId="406F4B68" w14:textId="0A18EC08" w:rsidR="00513891" w:rsidRDefault="00513891" w:rsidP="006E6C9A">
      <w:r>
        <w:t>1.</w:t>
      </w:r>
      <w:r w:rsidRPr="00513891">
        <w:t xml:space="preserve"> </w:t>
      </w:r>
      <w:r w:rsidRPr="00F34F56">
        <w:rPr>
          <w:position w:val="-24"/>
        </w:rPr>
        <w:object w:dxaOrig="1200" w:dyaOrig="620" w14:anchorId="71297DD2">
          <v:shape id="_x0000_i1028" type="#_x0000_t75" style="width:60pt;height:31pt" o:ole="">
            <v:imagedata r:id="rId21" o:title=""/>
          </v:shape>
          <o:OLEObject Type="Embed" ProgID="Equation.3" ShapeID="_x0000_i1028" DrawAspect="Content" ObjectID="_1256097977" r:id="rId22"/>
        </w:object>
      </w:r>
      <w:r>
        <w:tab/>
      </w:r>
      <w:r>
        <w:tab/>
      </w:r>
      <w:r>
        <w:tab/>
      </w:r>
      <w:r>
        <w:tab/>
        <w:t xml:space="preserve">2. </w:t>
      </w:r>
      <w:r w:rsidRPr="00F34F56">
        <w:rPr>
          <w:position w:val="-10"/>
        </w:rPr>
        <w:object w:dxaOrig="980" w:dyaOrig="300" w14:anchorId="2F164E78">
          <v:shape id="_x0000_i1029" type="#_x0000_t75" style="width:49pt;height:15pt" o:ole="">
            <v:imagedata r:id="rId23" o:title=""/>
          </v:shape>
          <o:OLEObject Type="Embed" ProgID="Equation.3" ShapeID="_x0000_i1029" DrawAspect="Content" ObjectID="_1256097978" r:id="rId24"/>
        </w:object>
      </w:r>
      <w:r>
        <w:tab/>
      </w:r>
      <w:r>
        <w:tab/>
        <w:t xml:space="preserve"> </w:t>
      </w:r>
      <w:r>
        <w:tab/>
      </w:r>
      <w:r>
        <w:tab/>
        <w:t xml:space="preserve">3. </w:t>
      </w:r>
      <w:r w:rsidRPr="00F34F56">
        <w:rPr>
          <w:position w:val="-10"/>
        </w:rPr>
        <w:object w:dxaOrig="960" w:dyaOrig="300" w14:anchorId="453337DD">
          <v:shape id="_x0000_i1030" type="#_x0000_t75" style="width:48pt;height:15pt" o:ole="">
            <v:imagedata r:id="rId25" o:title=""/>
          </v:shape>
          <o:OLEObject Type="Embed" ProgID="Equation.3" ShapeID="_x0000_i1030" DrawAspect="Content" ObjectID="_1256097979" r:id="rId26"/>
        </w:object>
      </w:r>
    </w:p>
    <w:p w14:paraId="08ACA016" w14:textId="77777777" w:rsidR="00513891" w:rsidRDefault="00513891" w:rsidP="006E6C9A"/>
    <w:p w14:paraId="7DB8CE23" w14:textId="413E3235" w:rsidR="00BA2DEE" w:rsidRDefault="00513891" w:rsidP="00BD12B4">
      <w:pPr>
        <w:tabs>
          <w:tab w:val="left" w:pos="720"/>
          <w:tab w:val="left" w:pos="1440"/>
          <w:tab w:val="left" w:pos="2160"/>
          <w:tab w:val="left" w:pos="2880"/>
          <w:tab w:val="left" w:pos="3600"/>
          <w:tab w:val="left" w:pos="4320"/>
          <w:tab w:val="left" w:pos="5040"/>
          <w:tab w:val="left" w:pos="5760"/>
          <w:tab w:val="left" w:pos="6480"/>
          <w:tab w:val="left" w:pos="7200"/>
          <w:tab w:val="left" w:pos="8497"/>
        </w:tabs>
      </w:pPr>
      <w:r>
        <w:t xml:space="preserve">4. </w:t>
      </w:r>
      <w:r w:rsidR="000D670E" w:rsidRPr="00F34F56">
        <w:rPr>
          <w:position w:val="-10"/>
        </w:rPr>
        <w:object w:dxaOrig="1220" w:dyaOrig="300" w14:anchorId="7B9A1570">
          <v:shape id="_x0000_i1031" type="#_x0000_t75" style="width:61pt;height:15pt" o:ole="">
            <v:imagedata r:id="rId27" o:title=""/>
          </v:shape>
          <o:OLEObject Type="Embed" ProgID="Equation.3" ShapeID="_x0000_i1031" DrawAspect="Content" ObjectID="_1256097980" r:id="rId28"/>
        </w:object>
      </w:r>
      <w:r w:rsidR="000D670E">
        <w:tab/>
      </w:r>
      <w:r w:rsidR="000D670E">
        <w:tab/>
      </w:r>
      <w:r w:rsidR="000D670E">
        <w:tab/>
        <w:t xml:space="preserve">5. </w:t>
      </w:r>
      <w:r w:rsidR="000D670E" w:rsidRPr="00F34F56">
        <w:rPr>
          <w:position w:val="-10"/>
        </w:rPr>
        <w:object w:dxaOrig="1220" w:dyaOrig="320" w14:anchorId="2CEC405E">
          <v:shape id="_x0000_i1032" type="#_x0000_t75" style="width:61pt;height:16pt" o:ole="">
            <v:imagedata r:id="rId29" o:title=""/>
          </v:shape>
          <o:OLEObject Type="Embed" ProgID="Equation.3" ShapeID="_x0000_i1032" DrawAspect="Content" ObjectID="_1256097981" r:id="rId30"/>
        </w:object>
      </w:r>
      <w:r w:rsidR="000D670E">
        <w:tab/>
      </w:r>
      <w:r w:rsidR="000D670E">
        <w:tab/>
      </w:r>
      <w:r w:rsidR="000D670E">
        <w:tab/>
        <w:t xml:space="preserve">6. </w:t>
      </w:r>
      <w:r w:rsidR="000D670E" w:rsidRPr="00F34F56">
        <w:rPr>
          <w:position w:val="-10"/>
        </w:rPr>
        <w:object w:dxaOrig="540" w:dyaOrig="320" w14:anchorId="7D4C6BBF">
          <v:shape id="_x0000_i1033" type="#_x0000_t75" style="width:27pt;height:16pt" o:ole="">
            <v:imagedata r:id="rId31" o:title=""/>
          </v:shape>
          <o:OLEObject Type="Embed" ProgID="Equation.3" ShapeID="_x0000_i1033" DrawAspect="Content" ObjectID="_1256097982" r:id="rId32"/>
        </w:object>
      </w:r>
    </w:p>
    <w:p w14:paraId="0DDB0B6C" w14:textId="4F4AA673" w:rsidR="00BA2DEE" w:rsidRDefault="00BA2DEE" w:rsidP="006E6C9A"/>
    <w:p w14:paraId="79239B09" w14:textId="2ED0EEA4" w:rsidR="00BD12B4" w:rsidRDefault="00BD12B4" w:rsidP="006E6C9A"/>
    <w:p w14:paraId="2751E54F" w14:textId="205FD961" w:rsidR="00BA2DEE" w:rsidRPr="00BA2DEE" w:rsidRDefault="00BD12B4" w:rsidP="006E6C9A">
      <w:pPr>
        <w:rPr>
          <w:b/>
        </w:rPr>
      </w:pPr>
      <w:r>
        <w:rPr>
          <w:noProof/>
        </w:rPr>
        <w:drawing>
          <wp:anchor distT="0" distB="0" distL="114300" distR="114300" simplePos="0" relativeHeight="251705344" behindDoc="0" locked="0" layoutInCell="1" allowOverlap="1" wp14:anchorId="73FA5FCA" wp14:editId="3C2FC7BD">
            <wp:simplePos x="0" y="0"/>
            <wp:positionH relativeFrom="column">
              <wp:posOffset>114300</wp:posOffset>
            </wp:positionH>
            <wp:positionV relativeFrom="paragraph">
              <wp:posOffset>229870</wp:posOffset>
            </wp:positionV>
            <wp:extent cx="4925060" cy="6970395"/>
            <wp:effectExtent l="0" t="0" r="2540" b="0"/>
            <wp:wrapTight wrapText="bothSides">
              <wp:wrapPolygon edited="0">
                <wp:start x="0" y="0"/>
                <wp:lineTo x="0" y="21488"/>
                <wp:lineTo x="21500" y="21488"/>
                <wp:lineTo x="215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lopeint.png"/>
                    <pic:cNvPicPr/>
                  </pic:nvPicPr>
                  <pic:blipFill rotWithShape="1">
                    <a:blip r:embed="rId33">
                      <a:extLst>
                        <a:ext uri="{28A0092B-C50C-407E-A947-70E740481C1C}">
                          <a14:useLocalDpi xmlns:a14="http://schemas.microsoft.com/office/drawing/2010/main" val="0"/>
                        </a:ext>
                      </a:extLst>
                    </a:blip>
                    <a:srcRect l="1268" t="333" r="12545" b="3736"/>
                    <a:stretch/>
                  </pic:blipFill>
                  <pic:spPr bwMode="auto">
                    <a:xfrm>
                      <a:off x="0" y="0"/>
                      <a:ext cx="4925060" cy="697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C3E">
        <w:rPr>
          <w:b/>
        </w:rPr>
        <w:t xml:space="preserve">Graph the following </w:t>
      </w:r>
      <w:r w:rsidR="00BA2DEE">
        <w:rPr>
          <w:b/>
        </w:rPr>
        <w:t>equations.</w:t>
      </w:r>
    </w:p>
    <w:p w14:paraId="068E563C" w14:textId="14A746F5" w:rsidR="006E6C9A" w:rsidRDefault="006E6C9A" w:rsidP="006E6C9A"/>
    <w:p w14:paraId="6C60C20F" w14:textId="29DF98FB" w:rsidR="00F56E52" w:rsidRPr="008132C2" w:rsidRDefault="00F56E52" w:rsidP="00F56E52"/>
    <w:p w14:paraId="66C5E861" w14:textId="58313BB5" w:rsidR="00195E24" w:rsidRDefault="00195E24">
      <w:pPr>
        <w:rPr>
          <w:i/>
          <w:u w:val="single"/>
        </w:rPr>
      </w:pPr>
      <w:r>
        <w:rPr>
          <w:i/>
          <w:u w:val="single"/>
        </w:rPr>
        <w:br w:type="page"/>
      </w:r>
    </w:p>
    <w:p w14:paraId="7C090747" w14:textId="7AA7FC9C" w:rsidR="008309D1" w:rsidRDefault="008309D1" w:rsidP="00F56E52">
      <w:r w:rsidRPr="008309D1">
        <w:t>13)</w:t>
      </w:r>
      <w:r w:rsidR="00203C4C">
        <w:t xml:space="preserve"> Write the equation of a line with slope = 4 and y-intercept = -2.</w:t>
      </w:r>
    </w:p>
    <w:p w14:paraId="53D268A5" w14:textId="77777777" w:rsidR="008309D1" w:rsidRDefault="008309D1" w:rsidP="00F56E52"/>
    <w:p w14:paraId="67CF487B" w14:textId="77777777" w:rsidR="008309D1" w:rsidRDefault="008309D1" w:rsidP="00F56E52"/>
    <w:p w14:paraId="4A0561B3" w14:textId="77777777" w:rsidR="008309D1" w:rsidRDefault="008309D1" w:rsidP="00F56E52"/>
    <w:p w14:paraId="1992E4C9" w14:textId="77777777" w:rsidR="00203C4C" w:rsidRDefault="00203C4C" w:rsidP="00F56E52"/>
    <w:p w14:paraId="335FAD17" w14:textId="77777777" w:rsidR="00203C4C" w:rsidRDefault="00203C4C" w:rsidP="00F56E52"/>
    <w:p w14:paraId="33C556C1" w14:textId="4077F83A" w:rsidR="00203C4C" w:rsidRDefault="008309D1" w:rsidP="00203C4C">
      <w:pPr>
        <w:widowControl w:val="0"/>
        <w:autoSpaceDE w:val="0"/>
        <w:autoSpaceDN w:val="0"/>
        <w:adjustRightInd w:val="0"/>
        <w:spacing w:after="240"/>
      </w:pPr>
      <w:r>
        <w:t>14)</w:t>
      </w:r>
      <w:r w:rsidR="00203C4C">
        <w:t xml:space="preserve"> Suppose you have already saved $50 toward the cost of a new TV. You plan to save $5 more each week for the next several weeks.</w:t>
      </w:r>
    </w:p>
    <w:p w14:paraId="5C051F1C" w14:textId="0C087340" w:rsidR="00203C4C" w:rsidRDefault="00203C4C" w:rsidP="00203C4C">
      <w:pPr>
        <w:widowControl w:val="0"/>
        <w:autoSpaceDE w:val="0"/>
        <w:autoSpaceDN w:val="0"/>
        <w:adjustRightInd w:val="0"/>
        <w:spacing w:after="240"/>
      </w:pPr>
      <w:r>
        <w:t>a) Write an equation for the total amount T you will have in w weeks.</w:t>
      </w:r>
    </w:p>
    <w:p w14:paraId="229E245D" w14:textId="77777777" w:rsidR="00203C4C" w:rsidRDefault="00203C4C" w:rsidP="00203C4C">
      <w:pPr>
        <w:widowControl w:val="0"/>
        <w:autoSpaceDE w:val="0"/>
        <w:autoSpaceDN w:val="0"/>
        <w:adjustRightInd w:val="0"/>
        <w:spacing w:after="240"/>
      </w:pPr>
    </w:p>
    <w:p w14:paraId="70419CC9" w14:textId="77777777" w:rsidR="00203C4C" w:rsidRDefault="00203C4C" w:rsidP="00203C4C">
      <w:pPr>
        <w:widowControl w:val="0"/>
        <w:autoSpaceDE w:val="0"/>
        <w:autoSpaceDN w:val="0"/>
        <w:adjustRightInd w:val="0"/>
        <w:spacing w:after="240"/>
      </w:pPr>
    </w:p>
    <w:p w14:paraId="27E5D8D5" w14:textId="2518BE0A" w:rsidR="00203C4C" w:rsidRDefault="00203C4C" w:rsidP="00203C4C">
      <w:pPr>
        <w:widowControl w:val="0"/>
        <w:autoSpaceDE w:val="0"/>
        <w:autoSpaceDN w:val="0"/>
        <w:adjustRightInd w:val="0"/>
        <w:spacing w:after="240"/>
      </w:pPr>
      <w:r>
        <w:t>b) Graph the equation</w:t>
      </w:r>
    </w:p>
    <w:p w14:paraId="46B4367F" w14:textId="413F4D7D" w:rsidR="00203C4C" w:rsidRDefault="00203C4C" w:rsidP="00203C4C">
      <w:pPr>
        <w:widowControl w:val="0"/>
        <w:autoSpaceDE w:val="0"/>
        <w:autoSpaceDN w:val="0"/>
        <w:adjustRightInd w:val="0"/>
        <w:spacing w:after="240"/>
      </w:pPr>
      <w:r w:rsidRPr="007573E8">
        <w:rPr>
          <w:b/>
          <w:noProof/>
        </w:rPr>
        <w:drawing>
          <wp:anchor distT="0" distB="0" distL="114300" distR="114300" simplePos="0" relativeHeight="251711488" behindDoc="1" locked="0" layoutInCell="1" allowOverlap="1" wp14:anchorId="1573D112" wp14:editId="348C95AB">
            <wp:simplePos x="0" y="0"/>
            <wp:positionH relativeFrom="column">
              <wp:posOffset>685800</wp:posOffset>
            </wp:positionH>
            <wp:positionV relativeFrom="paragraph">
              <wp:posOffset>66040</wp:posOffset>
            </wp:positionV>
            <wp:extent cx="2171700" cy="2022475"/>
            <wp:effectExtent l="0" t="0" r="12700" b="9525"/>
            <wp:wrapTight wrapText="bothSides">
              <wp:wrapPolygon edited="0">
                <wp:start x="0" y="0"/>
                <wp:lineTo x="0" y="21430"/>
                <wp:lineTo x="21474" y="21430"/>
                <wp:lineTo x="2147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rotWithShape="1">
                    <a:blip r:embed="rId9">
                      <a:extLst>
                        <a:ext uri="{28A0092B-C50C-407E-A947-70E740481C1C}">
                          <a14:useLocalDpi xmlns:a14="http://schemas.microsoft.com/office/drawing/2010/main" val="0"/>
                        </a:ext>
                      </a:extLst>
                    </a:blip>
                    <a:srcRect l="12376" t="11757" r="-165" b="1229"/>
                    <a:stretch/>
                  </pic:blipFill>
                  <pic:spPr bwMode="auto">
                    <a:xfrm>
                      <a:off x="0" y="0"/>
                      <a:ext cx="2171700" cy="202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C3FC97" w14:textId="77777777" w:rsidR="00203C4C" w:rsidRDefault="00203C4C" w:rsidP="00203C4C">
      <w:pPr>
        <w:widowControl w:val="0"/>
        <w:autoSpaceDE w:val="0"/>
        <w:autoSpaceDN w:val="0"/>
        <w:adjustRightInd w:val="0"/>
        <w:spacing w:after="240"/>
      </w:pPr>
    </w:p>
    <w:p w14:paraId="4A0A0CCD" w14:textId="77777777" w:rsidR="00203C4C" w:rsidRDefault="00203C4C" w:rsidP="00203C4C">
      <w:pPr>
        <w:widowControl w:val="0"/>
        <w:autoSpaceDE w:val="0"/>
        <w:autoSpaceDN w:val="0"/>
        <w:adjustRightInd w:val="0"/>
        <w:spacing w:after="240"/>
      </w:pPr>
    </w:p>
    <w:p w14:paraId="7E99E05F" w14:textId="77777777" w:rsidR="00203C4C" w:rsidRDefault="00203C4C" w:rsidP="00203C4C">
      <w:pPr>
        <w:widowControl w:val="0"/>
        <w:autoSpaceDE w:val="0"/>
        <w:autoSpaceDN w:val="0"/>
        <w:adjustRightInd w:val="0"/>
        <w:spacing w:after="240"/>
      </w:pPr>
    </w:p>
    <w:p w14:paraId="040ACF57" w14:textId="77777777" w:rsidR="00203C4C" w:rsidRDefault="00203C4C" w:rsidP="00203C4C">
      <w:pPr>
        <w:widowControl w:val="0"/>
        <w:autoSpaceDE w:val="0"/>
        <w:autoSpaceDN w:val="0"/>
        <w:adjustRightInd w:val="0"/>
        <w:spacing w:after="240"/>
      </w:pPr>
    </w:p>
    <w:p w14:paraId="2DC0F39B" w14:textId="77777777" w:rsidR="00203C4C" w:rsidRDefault="00203C4C" w:rsidP="00203C4C">
      <w:pPr>
        <w:widowControl w:val="0"/>
        <w:autoSpaceDE w:val="0"/>
        <w:autoSpaceDN w:val="0"/>
        <w:adjustRightInd w:val="0"/>
        <w:spacing w:after="240"/>
      </w:pPr>
    </w:p>
    <w:p w14:paraId="5E4E4139" w14:textId="77777777" w:rsidR="00203C4C" w:rsidRDefault="00203C4C" w:rsidP="00203C4C">
      <w:pPr>
        <w:widowControl w:val="0"/>
        <w:autoSpaceDE w:val="0"/>
        <w:autoSpaceDN w:val="0"/>
        <w:adjustRightInd w:val="0"/>
        <w:spacing w:after="240"/>
      </w:pPr>
    </w:p>
    <w:p w14:paraId="2B08F2A0" w14:textId="451AE81E" w:rsidR="00203C4C" w:rsidRDefault="00203C4C" w:rsidP="00203C4C">
      <w:pPr>
        <w:widowControl w:val="0"/>
        <w:autoSpaceDE w:val="0"/>
        <w:autoSpaceDN w:val="0"/>
        <w:adjustRightInd w:val="0"/>
        <w:spacing w:after="240"/>
        <w:rPr>
          <w:rFonts w:ascii="Times" w:hAnsi="Times" w:cs="Times"/>
        </w:rPr>
      </w:pPr>
      <w:r>
        <w:t>c) Find the total amount saved after 7 weeks.</w:t>
      </w:r>
      <w:r w:rsidRPr="00203C4C">
        <w:rPr>
          <w:rFonts w:ascii="Times" w:hAnsi="Times" w:cs="Times"/>
          <w:b/>
          <w:bCs/>
          <w:color w:val="0048FA"/>
          <w:sz w:val="30"/>
          <w:szCs w:val="30"/>
        </w:rPr>
        <w:t xml:space="preserve"> </w:t>
      </w:r>
    </w:p>
    <w:p w14:paraId="5476BE7B" w14:textId="65EDC63C" w:rsidR="008309D1" w:rsidRDefault="008309D1" w:rsidP="00F56E52"/>
    <w:p w14:paraId="57E01A27" w14:textId="77777777" w:rsidR="008309D1" w:rsidRDefault="008309D1" w:rsidP="00F56E52"/>
    <w:p w14:paraId="78801C6D" w14:textId="77777777" w:rsidR="00203C4C" w:rsidRDefault="00203C4C" w:rsidP="00F56E52"/>
    <w:p w14:paraId="65CF6FF7" w14:textId="77777777" w:rsidR="00203C4C" w:rsidRDefault="00203C4C" w:rsidP="00F56E52"/>
    <w:p w14:paraId="620745FF" w14:textId="77777777" w:rsidR="00203C4C" w:rsidRDefault="00203C4C" w:rsidP="00F56E52"/>
    <w:p w14:paraId="4B582A3A" w14:textId="77777777" w:rsidR="008309D1" w:rsidRDefault="008309D1" w:rsidP="00F56E52"/>
    <w:p w14:paraId="38F0A15F" w14:textId="77777777" w:rsidR="008309D1" w:rsidRDefault="008309D1" w:rsidP="00F56E52"/>
    <w:p w14:paraId="712C55F4" w14:textId="77777777" w:rsidR="008309D1" w:rsidRDefault="008309D1" w:rsidP="00F56E52"/>
    <w:p w14:paraId="016921BD" w14:textId="77777777" w:rsidR="008309D1" w:rsidRDefault="008309D1" w:rsidP="00F56E52">
      <w:pPr>
        <w:rPr>
          <w:i/>
          <w:u w:val="single"/>
        </w:rPr>
      </w:pPr>
    </w:p>
    <w:p w14:paraId="65B43F2F" w14:textId="77777777" w:rsidR="008309D1" w:rsidRDefault="008309D1" w:rsidP="00F56E52">
      <w:pPr>
        <w:rPr>
          <w:i/>
          <w:u w:val="single"/>
        </w:rPr>
      </w:pPr>
    </w:p>
    <w:p w14:paraId="4EE8C9F0" w14:textId="77777777" w:rsidR="008309D1" w:rsidRDefault="008309D1" w:rsidP="00F56E52">
      <w:pPr>
        <w:rPr>
          <w:i/>
          <w:u w:val="single"/>
        </w:rPr>
      </w:pPr>
    </w:p>
    <w:p w14:paraId="318AE8A1" w14:textId="7D5040F7" w:rsidR="0084729E" w:rsidRDefault="0084729E">
      <w:pPr>
        <w:rPr>
          <w:i/>
          <w:u w:val="single"/>
        </w:rPr>
      </w:pPr>
    </w:p>
    <w:p w14:paraId="0AD932DA" w14:textId="77777777" w:rsidR="0084729E" w:rsidRDefault="0084729E">
      <w:pPr>
        <w:rPr>
          <w:i/>
          <w:u w:val="single"/>
        </w:rPr>
      </w:pPr>
    </w:p>
    <w:p w14:paraId="4980970F" w14:textId="77777777" w:rsidR="0084729E" w:rsidRDefault="0084729E">
      <w:pPr>
        <w:rPr>
          <w:i/>
          <w:u w:val="single"/>
        </w:rPr>
      </w:pPr>
    </w:p>
    <w:p w14:paraId="38AA31C8" w14:textId="6543784F" w:rsidR="0084729E" w:rsidRPr="00F75F51" w:rsidRDefault="0084729E" w:rsidP="0084729E">
      <w:pPr>
        <w:rPr>
          <w:u w:val="single"/>
        </w:rPr>
      </w:pPr>
      <w:r>
        <w:rPr>
          <w:sz w:val="36"/>
          <w:szCs w:val="36"/>
        </w:rPr>
        <w:t>Slope-Intercept Form</w:t>
      </w:r>
      <w:r>
        <w:rPr>
          <w:sz w:val="36"/>
          <w:szCs w:val="36"/>
        </w:rPr>
        <w:tab/>
      </w:r>
      <w:r>
        <w:rPr>
          <w:sz w:val="36"/>
          <w:szCs w:val="36"/>
        </w:rPr>
        <w:tab/>
      </w:r>
      <w:r>
        <w:rPr>
          <w:sz w:val="36"/>
          <w:szCs w:val="36"/>
        </w:rPr>
        <w:tab/>
      </w:r>
      <w:r>
        <w:rPr>
          <w:sz w:val="36"/>
          <w:szCs w:val="36"/>
        </w:rPr>
        <w:tab/>
      </w:r>
      <w:r>
        <w:t>Name:___________KEY_________________</w:t>
      </w:r>
    </w:p>
    <w:p w14:paraId="74448BF0" w14:textId="77777777" w:rsidR="0084729E" w:rsidRDefault="0084729E" w:rsidP="0084729E">
      <w:r>
        <w:tab/>
      </w:r>
      <w:r>
        <w:tab/>
      </w:r>
      <w:r>
        <w:tab/>
      </w:r>
      <w:r>
        <w:tab/>
      </w:r>
      <w:r>
        <w:tab/>
      </w:r>
      <w:r>
        <w:tab/>
      </w:r>
      <w:r>
        <w:tab/>
      </w:r>
      <w:r>
        <w:tab/>
        <w:t xml:space="preserve">                                       </w:t>
      </w:r>
    </w:p>
    <w:p w14:paraId="04B95E91" w14:textId="77777777" w:rsidR="0084729E" w:rsidRDefault="0084729E" w:rsidP="0084729E">
      <w:r w:rsidRPr="00215E0A">
        <w:rPr>
          <w:b/>
        </w:rPr>
        <w:t xml:space="preserve">Find the slope </w:t>
      </w:r>
      <w:r>
        <w:rPr>
          <w:b/>
        </w:rPr>
        <w:t>and y-intercept of each equation</w:t>
      </w:r>
      <w:r w:rsidRPr="00215E0A">
        <w:rPr>
          <w:b/>
        </w:rPr>
        <w:t>.</w:t>
      </w:r>
      <w:r>
        <w:t xml:space="preserve">              </w:t>
      </w:r>
      <w:r>
        <w:tab/>
        <w:t xml:space="preserve">                          Period:________</w:t>
      </w:r>
    </w:p>
    <w:p w14:paraId="566D9533" w14:textId="77777777" w:rsidR="0084729E" w:rsidRDefault="0084729E" w:rsidP="0084729E"/>
    <w:p w14:paraId="4501AC07" w14:textId="77777777" w:rsidR="0084729E" w:rsidRDefault="0084729E" w:rsidP="0084729E">
      <w:r>
        <w:t>1.</w:t>
      </w:r>
      <w:r w:rsidRPr="00513891">
        <w:t xml:space="preserve"> </w:t>
      </w:r>
      <w:r w:rsidRPr="00F34F56">
        <w:rPr>
          <w:position w:val="-24"/>
        </w:rPr>
        <w:object w:dxaOrig="1200" w:dyaOrig="620" w14:anchorId="79CA42ED">
          <v:shape id="_x0000_i1034" type="#_x0000_t75" style="width:60pt;height:31pt" o:ole="">
            <v:imagedata r:id="rId34" o:title=""/>
          </v:shape>
          <o:OLEObject Type="Embed" ProgID="Equation.3" ShapeID="_x0000_i1034" DrawAspect="Content" ObjectID="_1256097983" r:id="rId35"/>
        </w:object>
      </w:r>
      <w:r>
        <w:tab/>
      </w:r>
      <w:r>
        <w:tab/>
      </w:r>
      <w:r>
        <w:tab/>
      </w:r>
      <w:r>
        <w:tab/>
        <w:t xml:space="preserve">2. </w:t>
      </w:r>
      <w:r w:rsidRPr="00F34F56">
        <w:rPr>
          <w:position w:val="-10"/>
        </w:rPr>
        <w:object w:dxaOrig="980" w:dyaOrig="300" w14:anchorId="5F766DE4">
          <v:shape id="_x0000_i1035" type="#_x0000_t75" style="width:49pt;height:15pt" o:ole="">
            <v:imagedata r:id="rId36" o:title=""/>
          </v:shape>
          <o:OLEObject Type="Embed" ProgID="Equation.3" ShapeID="_x0000_i1035" DrawAspect="Content" ObjectID="_1256097984" r:id="rId37"/>
        </w:object>
      </w:r>
      <w:r>
        <w:tab/>
      </w:r>
      <w:r>
        <w:tab/>
        <w:t xml:space="preserve"> </w:t>
      </w:r>
      <w:r>
        <w:tab/>
      </w:r>
      <w:r>
        <w:tab/>
        <w:t xml:space="preserve">3. </w:t>
      </w:r>
      <w:r w:rsidRPr="00F34F56">
        <w:rPr>
          <w:position w:val="-10"/>
        </w:rPr>
        <w:object w:dxaOrig="960" w:dyaOrig="300" w14:anchorId="5D629DF7">
          <v:shape id="_x0000_i1036" type="#_x0000_t75" style="width:48pt;height:15pt" o:ole="">
            <v:imagedata r:id="rId38" o:title=""/>
          </v:shape>
          <o:OLEObject Type="Embed" ProgID="Equation.3" ShapeID="_x0000_i1036" DrawAspect="Content" ObjectID="_1256097985" r:id="rId39"/>
        </w:object>
      </w:r>
    </w:p>
    <w:p w14:paraId="6C3174F6" w14:textId="19931404" w:rsidR="0084729E" w:rsidRPr="00AB70B8" w:rsidRDefault="00AB70B8" w:rsidP="0084729E">
      <w:pPr>
        <w:rPr>
          <w:color w:val="FF0000"/>
        </w:rPr>
      </w:pPr>
      <w:r w:rsidRPr="00AB70B8">
        <w:rPr>
          <w:color w:val="FF0000"/>
        </w:rPr>
        <w:t>slope: -5/2, y-int: -5</w:t>
      </w:r>
      <w:r w:rsidRPr="00AB70B8">
        <w:rPr>
          <w:color w:val="FF0000"/>
        </w:rPr>
        <w:tab/>
      </w:r>
      <w:r w:rsidRPr="00AB70B8">
        <w:rPr>
          <w:color w:val="FF0000"/>
        </w:rPr>
        <w:tab/>
      </w:r>
      <w:r w:rsidRPr="00AB70B8">
        <w:rPr>
          <w:color w:val="FF0000"/>
        </w:rPr>
        <w:tab/>
        <w:t>slope: -1, y-int: 3</w:t>
      </w:r>
      <w:r w:rsidRPr="00AB70B8">
        <w:rPr>
          <w:color w:val="FF0000"/>
        </w:rPr>
        <w:tab/>
      </w:r>
      <w:r w:rsidRPr="00AB70B8">
        <w:rPr>
          <w:color w:val="FF0000"/>
        </w:rPr>
        <w:tab/>
      </w:r>
      <w:r w:rsidRPr="00AB70B8">
        <w:rPr>
          <w:color w:val="FF0000"/>
        </w:rPr>
        <w:tab/>
        <w:t>slope: 1/2, y-int:-1/2</w:t>
      </w:r>
    </w:p>
    <w:p w14:paraId="4060FB33" w14:textId="77777777" w:rsidR="0084729E" w:rsidRDefault="0084729E" w:rsidP="0084729E">
      <w:pPr>
        <w:tabs>
          <w:tab w:val="left" w:pos="720"/>
          <w:tab w:val="left" w:pos="1440"/>
          <w:tab w:val="left" w:pos="2160"/>
          <w:tab w:val="left" w:pos="2880"/>
          <w:tab w:val="left" w:pos="3600"/>
          <w:tab w:val="left" w:pos="4320"/>
          <w:tab w:val="left" w:pos="5040"/>
          <w:tab w:val="left" w:pos="5760"/>
          <w:tab w:val="left" w:pos="6480"/>
          <w:tab w:val="left" w:pos="7200"/>
          <w:tab w:val="left" w:pos="8497"/>
        </w:tabs>
      </w:pPr>
      <w:r>
        <w:t xml:space="preserve">4. </w:t>
      </w:r>
      <w:r w:rsidRPr="00F34F56">
        <w:rPr>
          <w:position w:val="-10"/>
        </w:rPr>
        <w:object w:dxaOrig="1220" w:dyaOrig="300" w14:anchorId="2B52FA47">
          <v:shape id="_x0000_i1037" type="#_x0000_t75" style="width:61pt;height:15pt" o:ole="">
            <v:imagedata r:id="rId40" o:title=""/>
          </v:shape>
          <o:OLEObject Type="Embed" ProgID="Equation.3" ShapeID="_x0000_i1037" DrawAspect="Content" ObjectID="_1256097986" r:id="rId41"/>
        </w:object>
      </w:r>
      <w:r>
        <w:tab/>
      </w:r>
      <w:r>
        <w:tab/>
      </w:r>
      <w:r>
        <w:tab/>
        <w:t xml:space="preserve">5. </w:t>
      </w:r>
      <w:r w:rsidRPr="00F34F56">
        <w:rPr>
          <w:position w:val="-10"/>
        </w:rPr>
        <w:object w:dxaOrig="1220" w:dyaOrig="320" w14:anchorId="29583EB3">
          <v:shape id="_x0000_i1038" type="#_x0000_t75" style="width:61pt;height:16pt" o:ole="">
            <v:imagedata r:id="rId42" o:title=""/>
          </v:shape>
          <o:OLEObject Type="Embed" ProgID="Equation.3" ShapeID="_x0000_i1038" DrawAspect="Content" ObjectID="_1256097987" r:id="rId43"/>
        </w:object>
      </w:r>
      <w:r>
        <w:tab/>
      </w:r>
      <w:r>
        <w:tab/>
      </w:r>
      <w:r>
        <w:tab/>
        <w:t xml:space="preserve">6. </w:t>
      </w:r>
      <w:r w:rsidRPr="00F34F56">
        <w:rPr>
          <w:position w:val="-10"/>
        </w:rPr>
        <w:object w:dxaOrig="540" w:dyaOrig="320" w14:anchorId="396A28C0">
          <v:shape id="_x0000_i1039" type="#_x0000_t75" style="width:27pt;height:16pt" o:ole="">
            <v:imagedata r:id="rId44" o:title=""/>
          </v:shape>
          <o:OLEObject Type="Embed" ProgID="Equation.3" ShapeID="_x0000_i1039" DrawAspect="Content" ObjectID="_1256097988" r:id="rId45"/>
        </w:object>
      </w:r>
    </w:p>
    <w:p w14:paraId="6391BADA" w14:textId="294938E6" w:rsidR="0084729E" w:rsidRPr="00AB70B8" w:rsidRDefault="00AB70B8" w:rsidP="0084729E">
      <w:pPr>
        <w:rPr>
          <w:color w:val="FF0000"/>
        </w:rPr>
      </w:pPr>
      <w:r w:rsidRPr="00AB70B8">
        <w:rPr>
          <w:color w:val="FF0000"/>
        </w:rPr>
        <w:t>slope: 8/3, y-int: 3</w:t>
      </w:r>
      <w:r>
        <w:rPr>
          <w:color w:val="FF0000"/>
        </w:rPr>
        <w:tab/>
      </w:r>
      <w:r>
        <w:rPr>
          <w:color w:val="FF0000"/>
        </w:rPr>
        <w:tab/>
      </w:r>
      <w:r>
        <w:rPr>
          <w:color w:val="FF0000"/>
        </w:rPr>
        <w:tab/>
        <w:t>slope: -1/5, y-int:-3</w:t>
      </w:r>
      <w:r>
        <w:rPr>
          <w:color w:val="FF0000"/>
        </w:rPr>
        <w:tab/>
      </w:r>
      <w:r>
        <w:rPr>
          <w:color w:val="FF0000"/>
        </w:rPr>
        <w:tab/>
      </w:r>
      <w:r>
        <w:rPr>
          <w:color w:val="FF0000"/>
        </w:rPr>
        <w:tab/>
        <w:t>slope: 0, y-int: 5</w:t>
      </w:r>
    </w:p>
    <w:p w14:paraId="68BA298A" w14:textId="77777777" w:rsidR="0084729E" w:rsidRDefault="0084729E" w:rsidP="0084729E"/>
    <w:p w14:paraId="48D885FF" w14:textId="1BDD794F" w:rsidR="0084729E" w:rsidRPr="00BA2DEE" w:rsidRDefault="0084729E" w:rsidP="0084729E">
      <w:pPr>
        <w:rPr>
          <w:b/>
        </w:rPr>
      </w:pPr>
      <w:r>
        <w:rPr>
          <w:b/>
        </w:rPr>
        <w:t>Graph the following equations.</w:t>
      </w:r>
    </w:p>
    <w:p w14:paraId="5ADB18DC" w14:textId="0F123E36" w:rsidR="0084729E" w:rsidRPr="008132C2" w:rsidRDefault="0084729E" w:rsidP="0084729E"/>
    <w:p w14:paraId="15959F86" w14:textId="791887AC" w:rsidR="00400E23" w:rsidRDefault="00400E23" w:rsidP="0084729E">
      <w:pPr>
        <w:rPr>
          <w:i/>
        </w:rPr>
      </w:pPr>
      <w:r>
        <w:rPr>
          <w:i/>
          <w:noProof/>
        </w:rPr>
        <w:drawing>
          <wp:anchor distT="0" distB="0" distL="114300" distR="114300" simplePos="0" relativeHeight="251751424" behindDoc="0" locked="0" layoutInCell="1" allowOverlap="1" wp14:anchorId="30D3E375" wp14:editId="2BDCDD9B">
            <wp:simplePos x="0" y="0"/>
            <wp:positionH relativeFrom="column">
              <wp:posOffset>228600</wp:posOffset>
            </wp:positionH>
            <wp:positionV relativeFrom="paragraph">
              <wp:posOffset>-13335</wp:posOffset>
            </wp:positionV>
            <wp:extent cx="5029200" cy="6694805"/>
            <wp:effectExtent l="0" t="0" r="0" b="10795"/>
            <wp:wrapTight wrapText="bothSides">
              <wp:wrapPolygon edited="0">
                <wp:start x="0" y="0"/>
                <wp:lineTo x="0" y="21553"/>
                <wp:lineTo x="21491" y="21553"/>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png"/>
                    <pic:cNvPicPr/>
                  </pic:nvPicPr>
                  <pic:blipFill>
                    <a:blip r:embed="rId46">
                      <a:extLst>
                        <a:ext uri="{28A0092B-C50C-407E-A947-70E740481C1C}">
                          <a14:useLocalDpi xmlns:a14="http://schemas.microsoft.com/office/drawing/2010/main" val="0"/>
                        </a:ext>
                      </a:extLst>
                    </a:blip>
                    <a:stretch>
                      <a:fillRect/>
                    </a:stretch>
                  </pic:blipFill>
                  <pic:spPr>
                    <a:xfrm>
                      <a:off x="0" y="0"/>
                      <a:ext cx="5029200" cy="6694805"/>
                    </a:xfrm>
                    <a:prstGeom prst="rect">
                      <a:avLst/>
                    </a:prstGeom>
                  </pic:spPr>
                </pic:pic>
              </a:graphicData>
            </a:graphic>
            <wp14:sizeRelH relativeFrom="page">
              <wp14:pctWidth>0</wp14:pctWidth>
            </wp14:sizeRelH>
            <wp14:sizeRelV relativeFrom="page">
              <wp14:pctHeight>0</wp14:pctHeight>
            </wp14:sizeRelV>
          </wp:anchor>
        </w:drawing>
      </w:r>
    </w:p>
    <w:p w14:paraId="53A447AD" w14:textId="77777777" w:rsidR="00400E23" w:rsidRDefault="00400E23" w:rsidP="0084729E">
      <w:pPr>
        <w:rPr>
          <w:i/>
        </w:rPr>
      </w:pPr>
    </w:p>
    <w:p w14:paraId="5C4C527F" w14:textId="77777777" w:rsidR="00400E23" w:rsidRDefault="00400E23" w:rsidP="0084729E">
      <w:pPr>
        <w:rPr>
          <w:i/>
        </w:rPr>
      </w:pPr>
    </w:p>
    <w:p w14:paraId="7705B0D8" w14:textId="77777777" w:rsidR="00400E23" w:rsidRDefault="00400E23" w:rsidP="0084729E">
      <w:pPr>
        <w:rPr>
          <w:i/>
        </w:rPr>
      </w:pPr>
    </w:p>
    <w:p w14:paraId="305E3F16" w14:textId="77777777" w:rsidR="00400E23" w:rsidRDefault="00400E23" w:rsidP="0084729E">
      <w:pPr>
        <w:rPr>
          <w:i/>
        </w:rPr>
      </w:pPr>
    </w:p>
    <w:p w14:paraId="2AA70922" w14:textId="77777777" w:rsidR="00400E23" w:rsidRDefault="00400E23" w:rsidP="0084729E">
      <w:pPr>
        <w:rPr>
          <w:i/>
        </w:rPr>
      </w:pPr>
    </w:p>
    <w:p w14:paraId="65162488" w14:textId="77777777" w:rsidR="00400E23" w:rsidRDefault="00400E23" w:rsidP="0084729E">
      <w:pPr>
        <w:rPr>
          <w:i/>
        </w:rPr>
      </w:pPr>
    </w:p>
    <w:p w14:paraId="1D8464AD" w14:textId="77777777" w:rsidR="00400E23" w:rsidRDefault="00400E23" w:rsidP="0084729E">
      <w:pPr>
        <w:rPr>
          <w:i/>
        </w:rPr>
      </w:pPr>
    </w:p>
    <w:p w14:paraId="7B171091" w14:textId="77777777" w:rsidR="00400E23" w:rsidRDefault="00400E23" w:rsidP="0084729E">
      <w:pPr>
        <w:rPr>
          <w:i/>
        </w:rPr>
      </w:pPr>
    </w:p>
    <w:p w14:paraId="3EE39512" w14:textId="77777777" w:rsidR="00400E23" w:rsidRDefault="00400E23" w:rsidP="0084729E">
      <w:pPr>
        <w:rPr>
          <w:i/>
        </w:rPr>
      </w:pPr>
    </w:p>
    <w:p w14:paraId="3BDA99E6" w14:textId="77777777" w:rsidR="00400E23" w:rsidRDefault="00400E23" w:rsidP="0084729E">
      <w:pPr>
        <w:rPr>
          <w:i/>
        </w:rPr>
      </w:pPr>
    </w:p>
    <w:p w14:paraId="4C4ED589" w14:textId="77777777" w:rsidR="00400E23" w:rsidRDefault="00400E23" w:rsidP="0084729E">
      <w:pPr>
        <w:rPr>
          <w:i/>
        </w:rPr>
      </w:pPr>
    </w:p>
    <w:p w14:paraId="0762BF77" w14:textId="77777777" w:rsidR="00400E23" w:rsidRDefault="00400E23" w:rsidP="0084729E">
      <w:pPr>
        <w:rPr>
          <w:i/>
        </w:rPr>
      </w:pPr>
    </w:p>
    <w:p w14:paraId="7257F1C6" w14:textId="77777777" w:rsidR="00400E23" w:rsidRDefault="00400E23" w:rsidP="0084729E">
      <w:pPr>
        <w:rPr>
          <w:i/>
        </w:rPr>
      </w:pPr>
    </w:p>
    <w:p w14:paraId="32E325F4" w14:textId="77777777" w:rsidR="00400E23" w:rsidRDefault="00400E23" w:rsidP="0084729E">
      <w:pPr>
        <w:rPr>
          <w:i/>
        </w:rPr>
      </w:pPr>
    </w:p>
    <w:p w14:paraId="4F33C035" w14:textId="77777777" w:rsidR="00400E23" w:rsidRDefault="00400E23" w:rsidP="0084729E">
      <w:pPr>
        <w:rPr>
          <w:i/>
        </w:rPr>
      </w:pPr>
    </w:p>
    <w:p w14:paraId="0F617E6F" w14:textId="77777777" w:rsidR="00400E23" w:rsidRDefault="00400E23" w:rsidP="0084729E">
      <w:pPr>
        <w:rPr>
          <w:i/>
        </w:rPr>
      </w:pPr>
    </w:p>
    <w:p w14:paraId="2A3C1F40" w14:textId="77777777" w:rsidR="00400E23" w:rsidRDefault="00400E23" w:rsidP="0084729E">
      <w:pPr>
        <w:rPr>
          <w:i/>
        </w:rPr>
      </w:pPr>
    </w:p>
    <w:p w14:paraId="5F879332" w14:textId="77777777" w:rsidR="00400E23" w:rsidRDefault="00400E23" w:rsidP="0084729E">
      <w:pPr>
        <w:rPr>
          <w:i/>
        </w:rPr>
      </w:pPr>
    </w:p>
    <w:p w14:paraId="6F26C0CC" w14:textId="77777777" w:rsidR="00400E23" w:rsidRDefault="00400E23" w:rsidP="0084729E">
      <w:pPr>
        <w:rPr>
          <w:i/>
        </w:rPr>
      </w:pPr>
    </w:p>
    <w:p w14:paraId="532E464B" w14:textId="77777777" w:rsidR="00400E23" w:rsidRDefault="00400E23" w:rsidP="0084729E">
      <w:pPr>
        <w:rPr>
          <w:i/>
        </w:rPr>
      </w:pPr>
    </w:p>
    <w:p w14:paraId="314B93EC" w14:textId="77777777" w:rsidR="00400E23" w:rsidRDefault="00400E23" w:rsidP="0084729E">
      <w:pPr>
        <w:rPr>
          <w:i/>
        </w:rPr>
      </w:pPr>
    </w:p>
    <w:p w14:paraId="3B76950F" w14:textId="77777777" w:rsidR="00400E23" w:rsidRDefault="00400E23" w:rsidP="0084729E">
      <w:pPr>
        <w:rPr>
          <w:i/>
        </w:rPr>
      </w:pPr>
    </w:p>
    <w:p w14:paraId="4F412F7F" w14:textId="77777777" w:rsidR="00400E23" w:rsidRDefault="00400E23" w:rsidP="0084729E">
      <w:pPr>
        <w:rPr>
          <w:i/>
        </w:rPr>
      </w:pPr>
    </w:p>
    <w:p w14:paraId="12C80D2E" w14:textId="77777777" w:rsidR="00400E23" w:rsidRDefault="00400E23" w:rsidP="0084729E">
      <w:pPr>
        <w:rPr>
          <w:i/>
        </w:rPr>
      </w:pPr>
    </w:p>
    <w:p w14:paraId="1FAE62B9" w14:textId="77777777" w:rsidR="00400E23" w:rsidRDefault="00400E23" w:rsidP="0084729E">
      <w:pPr>
        <w:rPr>
          <w:i/>
        </w:rPr>
      </w:pPr>
    </w:p>
    <w:p w14:paraId="000E11DA" w14:textId="77777777" w:rsidR="00400E23" w:rsidRDefault="00400E23" w:rsidP="0084729E">
      <w:pPr>
        <w:rPr>
          <w:i/>
        </w:rPr>
      </w:pPr>
    </w:p>
    <w:p w14:paraId="6D53D0DD" w14:textId="77777777" w:rsidR="00400E23" w:rsidRDefault="00400E23" w:rsidP="0084729E">
      <w:pPr>
        <w:rPr>
          <w:i/>
        </w:rPr>
      </w:pPr>
    </w:p>
    <w:p w14:paraId="4380AF03" w14:textId="77777777" w:rsidR="00400E23" w:rsidRDefault="00400E23" w:rsidP="0084729E">
      <w:pPr>
        <w:rPr>
          <w:i/>
        </w:rPr>
      </w:pPr>
    </w:p>
    <w:p w14:paraId="3CBF57EF" w14:textId="77777777" w:rsidR="00400E23" w:rsidRPr="00AB70B8" w:rsidRDefault="00400E23" w:rsidP="0084729E">
      <w:pPr>
        <w:rPr>
          <w:i/>
        </w:rPr>
      </w:pPr>
    </w:p>
    <w:p w14:paraId="185588CC" w14:textId="77777777" w:rsidR="00AB70B8" w:rsidRDefault="00AB70B8" w:rsidP="0084729E"/>
    <w:p w14:paraId="246DA712" w14:textId="72C2B164" w:rsidR="00AB70B8" w:rsidRDefault="00AB70B8" w:rsidP="0084729E"/>
    <w:p w14:paraId="4656723A" w14:textId="77777777" w:rsidR="0084729E" w:rsidRDefault="0084729E" w:rsidP="0084729E">
      <w:r w:rsidRPr="008309D1">
        <w:t>13)</w:t>
      </w:r>
      <w:r>
        <w:t xml:space="preserve"> Write the equation of a line with slope = 4 and y-intercept = -2.</w:t>
      </w:r>
    </w:p>
    <w:p w14:paraId="7D68FE46" w14:textId="7DB591CF" w:rsidR="0084729E" w:rsidRPr="00400E23" w:rsidRDefault="00400E23" w:rsidP="00400E23">
      <w:pPr>
        <w:ind w:left="2160" w:firstLine="720"/>
        <w:rPr>
          <w:color w:val="FF0000"/>
        </w:rPr>
      </w:pPr>
      <w:r w:rsidRPr="00400E23">
        <w:rPr>
          <w:color w:val="FF0000"/>
        </w:rPr>
        <w:t>Y=4x-2</w:t>
      </w:r>
    </w:p>
    <w:p w14:paraId="2CE1155E" w14:textId="77777777" w:rsidR="0084729E" w:rsidRDefault="0084729E" w:rsidP="0084729E"/>
    <w:p w14:paraId="51FD92EF" w14:textId="77777777" w:rsidR="0084729E" w:rsidRDefault="0084729E" w:rsidP="0084729E"/>
    <w:p w14:paraId="07FAC839" w14:textId="77777777" w:rsidR="0084729E" w:rsidRDefault="0084729E" w:rsidP="0084729E">
      <w:pPr>
        <w:widowControl w:val="0"/>
        <w:autoSpaceDE w:val="0"/>
        <w:autoSpaceDN w:val="0"/>
        <w:adjustRightInd w:val="0"/>
        <w:spacing w:after="240"/>
      </w:pPr>
      <w:r>
        <w:t>14) Suppose you have already saved $50 toward the cost of a new TV. You plan to save $5 more each week for the next several weeks.</w:t>
      </w:r>
    </w:p>
    <w:p w14:paraId="3ADFEDAD" w14:textId="77777777" w:rsidR="0084729E" w:rsidRDefault="0084729E" w:rsidP="0084729E">
      <w:pPr>
        <w:widowControl w:val="0"/>
        <w:autoSpaceDE w:val="0"/>
        <w:autoSpaceDN w:val="0"/>
        <w:adjustRightInd w:val="0"/>
        <w:spacing w:after="240"/>
      </w:pPr>
      <w:r>
        <w:t>a) Write an equation for the total amount T you will have in w weeks.</w:t>
      </w:r>
    </w:p>
    <w:p w14:paraId="3BADDDD0" w14:textId="08F172FE" w:rsidR="0084729E" w:rsidRPr="00400E23" w:rsidRDefault="00400E23" w:rsidP="0084729E">
      <w:pPr>
        <w:widowControl w:val="0"/>
        <w:autoSpaceDE w:val="0"/>
        <w:autoSpaceDN w:val="0"/>
        <w:adjustRightInd w:val="0"/>
        <w:spacing w:after="240"/>
        <w:rPr>
          <w:color w:val="FF0000"/>
        </w:rPr>
      </w:pPr>
      <w:r w:rsidRPr="00400E23">
        <w:rPr>
          <w:color w:val="FF0000"/>
        </w:rPr>
        <w:t>Y=5x+50</w:t>
      </w:r>
    </w:p>
    <w:p w14:paraId="182357D8" w14:textId="77777777" w:rsidR="0084729E" w:rsidRDefault="0084729E" w:rsidP="0084729E">
      <w:pPr>
        <w:widowControl w:val="0"/>
        <w:autoSpaceDE w:val="0"/>
        <w:autoSpaceDN w:val="0"/>
        <w:adjustRightInd w:val="0"/>
        <w:spacing w:after="240"/>
      </w:pPr>
    </w:p>
    <w:p w14:paraId="1EEDC6CC" w14:textId="77777777" w:rsidR="0084729E" w:rsidRDefault="0084729E" w:rsidP="0084729E">
      <w:pPr>
        <w:widowControl w:val="0"/>
        <w:autoSpaceDE w:val="0"/>
        <w:autoSpaceDN w:val="0"/>
        <w:adjustRightInd w:val="0"/>
        <w:spacing w:after="240"/>
      </w:pPr>
      <w:r>
        <w:t>b) Graph the equation</w:t>
      </w:r>
    </w:p>
    <w:p w14:paraId="22F044F8" w14:textId="77777777" w:rsidR="0084729E" w:rsidRDefault="0084729E" w:rsidP="0084729E">
      <w:pPr>
        <w:widowControl w:val="0"/>
        <w:autoSpaceDE w:val="0"/>
        <w:autoSpaceDN w:val="0"/>
        <w:adjustRightInd w:val="0"/>
        <w:spacing w:after="240"/>
      </w:pPr>
      <w:r w:rsidRPr="007573E8">
        <w:rPr>
          <w:b/>
          <w:noProof/>
        </w:rPr>
        <w:drawing>
          <wp:anchor distT="0" distB="0" distL="114300" distR="114300" simplePos="0" relativeHeight="251735040" behindDoc="1" locked="0" layoutInCell="1" allowOverlap="1" wp14:anchorId="6BA097B4" wp14:editId="0AE8B906">
            <wp:simplePos x="0" y="0"/>
            <wp:positionH relativeFrom="column">
              <wp:posOffset>685800</wp:posOffset>
            </wp:positionH>
            <wp:positionV relativeFrom="paragraph">
              <wp:posOffset>66040</wp:posOffset>
            </wp:positionV>
            <wp:extent cx="2171700" cy="2022475"/>
            <wp:effectExtent l="0" t="0" r="12700" b="9525"/>
            <wp:wrapTight wrapText="bothSides">
              <wp:wrapPolygon edited="0">
                <wp:start x="0" y="0"/>
                <wp:lineTo x="0" y="21430"/>
                <wp:lineTo x="21474" y="21430"/>
                <wp:lineTo x="2147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rotWithShape="1">
                    <a:blip r:embed="rId9">
                      <a:extLst>
                        <a:ext uri="{28A0092B-C50C-407E-A947-70E740481C1C}">
                          <a14:useLocalDpi xmlns:a14="http://schemas.microsoft.com/office/drawing/2010/main" val="0"/>
                        </a:ext>
                      </a:extLst>
                    </a:blip>
                    <a:srcRect l="12376" t="11757" r="-165" b="1229"/>
                    <a:stretch/>
                  </pic:blipFill>
                  <pic:spPr bwMode="auto">
                    <a:xfrm>
                      <a:off x="0" y="0"/>
                      <a:ext cx="2171700" cy="202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92B528" w14:textId="77777777" w:rsidR="0084729E" w:rsidRDefault="0084729E" w:rsidP="0084729E">
      <w:pPr>
        <w:widowControl w:val="0"/>
        <w:autoSpaceDE w:val="0"/>
        <w:autoSpaceDN w:val="0"/>
        <w:adjustRightInd w:val="0"/>
        <w:spacing w:after="240"/>
      </w:pPr>
    </w:p>
    <w:p w14:paraId="753CC247" w14:textId="77777777" w:rsidR="0084729E" w:rsidRDefault="0084729E" w:rsidP="0084729E">
      <w:pPr>
        <w:widowControl w:val="0"/>
        <w:autoSpaceDE w:val="0"/>
        <w:autoSpaceDN w:val="0"/>
        <w:adjustRightInd w:val="0"/>
        <w:spacing w:after="240"/>
      </w:pPr>
    </w:p>
    <w:p w14:paraId="36F61CA6" w14:textId="77777777" w:rsidR="0084729E" w:rsidRDefault="0084729E" w:rsidP="0084729E">
      <w:pPr>
        <w:widowControl w:val="0"/>
        <w:autoSpaceDE w:val="0"/>
        <w:autoSpaceDN w:val="0"/>
        <w:adjustRightInd w:val="0"/>
        <w:spacing w:after="240"/>
      </w:pPr>
    </w:p>
    <w:p w14:paraId="1AB5D3B7" w14:textId="77777777" w:rsidR="0084729E" w:rsidRDefault="0084729E" w:rsidP="0084729E">
      <w:pPr>
        <w:widowControl w:val="0"/>
        <w:autoSpaceDE w:val="0"/>
        <w:autoSpaceDN w:val="0"/>
        <w:adjustRightInd w:val="0"/>
        <w:spacing w:after="240"/>
      </w:pPr>
    </w:p>
    <w:p w14:paraId="4C87CAED" w14:textId="77777777" w:rsidR="0084729E" w:rsidRDefault="0084729E" w:rsidP="0084729E">
      <w:pPr>
        <w:widowControl w:val="0"/>
        <w:autoSpaceDE w:val="0"/>
        <w:autoSpaceDN w:val="0"/>
        <w:adjustRightInd w:val="0"/>
        <w:spacing w:after="240"/>
      </w:pPr>
    </w:p>
    <w:p w14:paraId="1080CFD3" w14:textId="77777777" w:rsidR="0084729E" w:rsidRDefault="0084729E" w:rsidP="0084729E">
      <w:pPr>
        <w:widowControl w:val="0"/>
        <w:autoSpaceDE w:val="0"/>
        <w:autoSpaceDN w:val="0"/>
        <w:adjustRightInd w:val="0"/>
        <w:spacing w:after="240"/>
      </w:pPr>
    </w:p>
    <w:p w14:paraId="6CA6E646" w14:textId="0E277AFB" w:rsidR="0084729E" w:rsidRPr="00400E23" w:rsidRDefault="0084729E" w:rsidP="00400E23">
      <w:pPr>
        <w:widowControl w:val="0"/>
        <w:autoSpaceDE w:val="0"/>
        <w:autoSpaceDN w:val="0"/>
        <w:adjustRightInd w:val="0"/>
        <w:spacing w:after="240"/>
        <w:rPr>
          <w:rFonts w:ascii="Times" w:hAnsi="Times" w:cs="Times"/>
        </w:rPr>
      </w:pPr>
      <w:r>
        <w:t>c) Find the total amount saved after 7 weeks.</w:t>
      </w:r>
      <w:r w:rsidRPr="00203C4C">
        <w:rPr>
          <w:rFonts w:ascii="Times" w:hAnsi="Times" w:cs="Times"/>
          <w:b/>
          <w:bCs/>
          <w:color w:val="0048FA"/>
          <w:sz w:val="30"/>
          <w:szCs w:val="30"/>
        </w:rPr>
        <w:t xml:space="preserve"> </w:t>
      </w:r>
    </w:p>
    <w:p w14:paraId="59DCEBDC" w14:textId="77777777" w:rsidR="0084729E" w:rsidRDefault="0084729E" w:rsidP="0084729E"/>
    <w:p w14:paraId="0B514E70" w14:textId="59041F09" w:rsidR="0084729E" w:rsidRPr="00400E23" w:rsidRDefault="00400E23" w:rsidP="0084729E">
      <w:pPr>
        <w:rPr>
          <w:color w:val="FF0000"/>
        </w:rPr>
      </w:pPr>
      <w:r w:rsidRPr="00400E23">
        <w:rPr>
          <w:color w:val="FF0000"/>
        </w:rPr>
        <w:t>$85</w:t>
      </w:r>
    </w:p>
    <w:p w14:paraId="652FE753" w14:textId="77777777" w:rsidR="0084729E" w:rsidRDefault="0084729E">
      <w:pPr>
        <w:rPr>
          <w:i/>
          <w:u w:val="single"/>
        </w:rPr>
      </w:pPr>
    </w:p>
    <w:p w14:paraId="1D0ECC8F" w14:textId="77777777" w:rsidR="0084729E" w:rsidRDefault="0084729E">
      <w:pPr>
        <w:rPr>
          <w:i/>
          <w:u w:val="single"/>
        </w:rPr>
      </w:pPr>
    </w:p>
    <w:p w14:paraId="5BCA5853" w14:textId="77777777" w:rsidR="0084729E" w:rsidRDefault="0084729E">
      <w:pPr>
        <w:rPr>
          <w:i/>
          <w:u w:val="single"/>
        </w:rPr>
      </w:pPr>
    </w:p>
    <w:p w14:paraId="7CAB41D7" w14:textId="77777777" w:rsidR="0084729E" w:rsidRDefault="0084729E">
      <w:pPr>
        <w:rPr>
          <w:i/>
          <w:u w:val="single"/>
        </w:rPr>
      </w:pPr>
    </w:p>
    <w:p w14:paraId="5109BF34" w14:textId="77777777" w:rsidR="0084729E" w:rsidRDefault="0084729E">
      <w:pPr>
        <w:rPr>
          <w:i/>
          <w:u w:val="single"/>
        </w:rPr>
      </w:pPr>
    </w:p>
    <w:p w14:paraId="7DF90F85" w14:textId="77777777" w:rsidR="0084729E" w:rsidRDefault="0084729E">
      <w:pPr>
        <w:rPr>
          <w:i/>
          <w:u w:val="single"/>
        </w:rPr>
      </w:pPr>
    </w:p>
    <w:p w14:paraId="56D55528" w14:textId="77777777" w:rsidR="0084729E" w:rsidRDefault="0084729E">
      <w:pPr>
        <w:rPr>
          <w:i/>
          <w:u w:val="single"/>
        </w:rPr>
      </w:pPr>
    </w:p>
    <w:p w14:paraId="5130B27A" w14:textId="77777777" w:rsidR="0084729E" w:rsidRDefault="0084729E">
      <w:pPr>
        <w:rPr>
          <w:i/>
          <w:u w:val="single"/>
        </w:rPr>
      </w:pPr>
    </w:p>
    <w:p w14:paraId="543BCF15" w14:textId="77777777" w:rsidR="0084729E" w:rsidRDefault="0084729E">
      <w:pPr>
        <w:rPr>
          <w:i/>
          <w:u w:val="single"/>
        </w:rPr>
      </w:pPr>
    </w:p>
    <w:p w14:paraId="15842D87" w14:textId="77777777" w:rsidR="0084729E" w:rsidRDefault="0084729E">
      <w:pPr>
        <w:rPr>
          <w:i/>
          <w:u w:val="single"/>
        </w:rPr>
      </w:pPr>
    </w:p>
    <w:p w14:paraId="6DFA4679" w14:textId="77777777" w:rsidR="004A7F50" w:rsidRDefault="004A7F50">
      <w:pPr>
        <w:rPr>
          <w:i/>
          <w:u w:val="single"/>
        </w:rPr>
      </w:pPr>
    </w:p>
    <w:p w14:paraId="356E940E" w14:textId="77777777" w:rsidR="004A7F50" w:rsidRDefault="004A7F50">
      <w:pPr>
        <w:rPr>
          <w:i/>
          <w:u w:val="single"/>
        </w:rPr>
      </w:pPr>
    </w:p>
    <w:p w14:paraId="6E32BFEA" w14:textId="77777777" w:rsidR="004A7F50" w:rsidRDefault="004A7F50">
      <w:pPr>
        <w:rPr>
          <w:i/>
          <w:u w:val="single"/>
        </w:rPr>
      </w:pPr>
    </w:p>
    <w:p w14:paraId="2BF96441" w14:textId="77777777" w:rsidR="004A7F50" w:rsidRDefault="004A7F50">
      <w:pPr>
        <w:rPr>
          <w:i/>
          <w:u w:val="single"/>
        </w:rPr>
      </w:pPr>
    </w:p>
    <w:p w14:paraId="4B769A0C" w14:textId="2F806740" w:rsidR="00F56E52" w:rsidRPr="008132C2" w:rsidRDefault="00F56E52" w:rsidP="00F56E52">
      <w:pPr>
        <w:rPr>
          <w:i/>
          <w:u w:val="single"/>
        </w:rPr>
      </w:pPr>
      <w:r w:rsidRPr="008132C2">
        <w:rPr>
          <w:i/>
          <w:u w:val="single"/>
        </w:rPr>
        <w:t>Day 3</w:t>
      </w:r>
    </w:p>
    <w:p w14:paraId="2000A05E" w14:textId="77777777" w:rsidR="00F56E52" w:rsidRPr="008132C2" w:rsidRDefault="00F56E52" w:rsidP="00F56E52"/>
    <w:p w14:paraId="5315001A" w14:textId="77777777" w:rsidR="00F56E52" w:rsidRPr="008132C2" w:rsidRDefault="00F56E52" w:rsidP="00F56E52">
      <w:r w:rsidRPr="008132C2">
        <w:rPr>
          <w:i/>
        </w:rPr>
        <w:t>Name:</w:t>
      </w:r>
      <w:r w:rsidRPr="008132C2">
        <w:t xml:space="preserve"> Alison Nardini</w:t>
      </w:r>
    </w:p>
    <w:p w14:paraId="67B1C9FF" w14:textId="43EA4211" w:rsidR="00F56E52" w:rsidRPr="008132C2" w:rsidRDefault="00F56E52" w:rsidP="00CC14C4">
      <w:pPr>
        <w:tabs>
          <w:tab w:val="left" w:pos="3194"/>
        </w:tabs>
      </w:pPr>
      <w:r w:rsidRPr="008132C2">
        <w:rPr>
          <w:i/>
        </w:rPr>
        <w:t xml:space="preserve">Date: </w:t>
      </w:r>
      <w:r w:rsidRPr="008132C2">
        <w:t>11/3/11</w:t>
      </w:r>
      <w:r w:rsidR="00CC14C4" w:rsidRPr="008132C2">
        <w:tab/>
      </w:r>
    </w:p>
    <w:p w14:paraId="2A9F32B3" w14:textId="77777777" w:rsidR="00F56E52" w:rsidRPr="008132C2" w:rsidRDefault="00F56E52" w:rsidP="00F56E52">
      <w:r w:rsidRPr="008132C2">
        <w:rPr>
          <w:i/>
        </w:rPr>
        <w:t xml:space="preserve">Grade Level: </w:t>
      </w:r>
      <w:r w:rsidRPr="008132C2">
        <w:t>9th</w:t>
      </w:r>
    </w:p>
    <w:p w14:paraId="3868C88E" w14:textId="77777777" w:rsidR="00F56E52" w:rsidRPr="008132C2" w:rsidRDefault="00F56E52" w:rsidP="00F56E52">
      <w:r w:rsidRPr="008132C2">
        <w:rPr>
          <w:i/>
        </w:rPr>
        <w:t>Course:</w:t>
      </w:r>
      <w:r w:rsidRPr="008132C2">
        <w:t xml:space="preserve"> Algebra 1</w:t>
      </w:r>
    </w:p>
    <w:p w14:paraId="26E2CD06" w14:textId="77777777" w:rsidR="00F56E52" w:rsidRPr="008132C2" w:rsidRDefault="00F56E52" w:rsidP="00F56E52">
      <w:r w:rsidRPr="008132C2">
        <w:rPr>
          <w:i/>
        </w:rPr>
        <w:t>Time Allotted:</w:t>
      </w:r>
      <w:r w:rsidRPr="008132C2">
        <w:t xml:space="preserve"> 50 Minutes</w:t>
      </w:r>
    </w:p>
    <w:p w14:paraId="65E0260F" w14:textId="77777777" w:rsidR="00F56E52" w:rsidRPr="008132C2" w:rsidRDefault="00F56E52" w:rsidP="00F56E52">
      <w:r w:rsidRPr="008132C2">
        <w:rPr>
          <w:i/>
        </w:rPr>
        <w:t xml:space="preserve">Number of Students: </w:t>
      </w:r>
      <w:r w:rsidRPr="008132C2">
        <w:t>20</w:t>
      </w:r>
    </w:p>
    <w:p w14:paraId="63210735" w14:textId="77777777" w:rsidR="00F56E52" w:rsidRPr="008132C2" w:rsidRDefault="00F56E52" w:rsidP="00F56E52"/>
    <w:p w14:paraId="051E5C77" w14:textId="77777777" w:rsidR="00F56E52" w:rsidRDefault="00F56E52" w:rsidP="00F56E52">
      <w:pPr>
        <w:pStyle w:val="ListParagraph"/>
        <w:numPr>
          <w:ilvl w:val="0"/>
          <w:numId w:val="4"/>
        </w:numPr>
      </w:pPr>
      <w:r w:rsidRPr="008132C2">
        <w:t>Goal(s):</w:t>
      </w:r>
    </w:p>
    <w:p w14:paraId="59D0B2E2" w14:textId="77777777" w:rsidR="00CE2DF9" w:rsidRPr="008132C2" w:rsidRDefault="00CE2DF9" w:rsidP="00CE2DF9">
      <w:pPr>
        <w:pStyle w:val="ListParagraph"/>
        <w:numPr>
          <w:ilvl w:val="1"/>
          <w:numId w:val="4"/>
        </w:numPr>
      </w:pPr>
      <w:r w:rsidRPr="008132C2">
        <w:t>Common Core Mathematics Standards:</w:t>
      </w:r>
    </w:p>
    <w:p w14:paraId="366B7413" w14:textId="77777777" w:rsidR="00CE2DF9" w:rsidRPr="008132C2" w:rsidRDefault="00CE2DF9" w:rsidP="00CE2DF9">
      <w:pPr>
        <w:pStyle w:val="ListParagraph"/>
        <w:numPr>
          <w:ilvl w:val="2"/>
          <w:numId w:val="4"/>
        </w:numPr>
      </w:pPr>
      <w:r w:rsidRPr="008132C2">
        <w:t>8.EE</w:t>
      </w:r>
      <w:r>
        <w:t>:</w:t>
      </w:r>
      <w:r w:rsidRPr="008132C2">
        <w:t xml:space="preserve"> Under</w:t>
      </w:r>
      <w:r>
        <w:t>standing the connections betwee</w:t>
      </w:r>
      <w:r w:rsidRPr="008132C2">
        <w:t>n proportional relationships, lines, and linear equations.</w:t>
      </w:r>
    </w:p>
    <w:p w14:paraId="5350CCED" w14:textId="77777777" w:rsidR="00CE2DF9" w:rsidRPr="008132C2" w:rsidRDefault="00CE2DF9" w:rsidP="00CE2DF9">
      <w:pPr>
        <w:pStyle w:val="ListParagraph"/>
        <w:numPr>
          <w:ilvl w:val="3"/>
          <w:numId w:val="4"/>
        </w:numPr>
      </w:pPr>
      <w:r w:rsidRPr="008132C2">
        <w:rPr>
          <w:rFonts w:cs="Times"/>
          <w:sz w:val="22"/>
          <w:szCs w:val="22"/>
        </w:rPr>
        <w:t xml:space="preserve">Graph proportional relationships, interpreting the unit rate as the slope of the graph. Compare two different proportional relationships represented in different ways. </w:t>
      </w:r>
      <w:r w:rsidRPr="008132C2">
        <w:rPr>
          <w:rFonts w:cs="Times"/>
          <w:i/>
          <w:iCs/>
          <w:sz w:val="22"/>
          <w:szCs w:val="22"/>
        </w:rPr>
        <w:t xml:space="preserve">For example, compare a distance-time graph to a distance-time equation to determine which of two moving objects has greater speed. </w:t>
      </w:r>
    </w:p>
    <w:p w14:paraId="650E3818" w14:textId="77777777" w:rsidR="00C90C4F" w:rsidRPr="00C90C4F" w:rsidRDefault="00CE2DF9" w:rsidP="00C90C4F">
      <w:pPr>
        <w:pStyle w:val="ListParagraph"/>
        <w:numPr>
          <w:ilvl w:val="3"/>
          <w:numId w:val="4"/>
        </w:numPr>
      </w:pPr>
      <w:r>
        <w:rPr>
          <w:rFonts w:cs="Times"/>
          <w:sz w:val="22"/>
          <w:szCs w:val="22"/>
        </w:rPr>
        <w:t>Derive</w:t>
      </w:r>
      <w:r w:rsidRPr="00821CBD">
        <w:rPr>
          <w:rFonts w:cs="Times"/>
          <w:sz w:val="22"/>
          <w:szCs w:val="22"/>
        </w:rPr>
        <w:t xml:space="preserve"> the equation </w:t>
      </w:r>
      <w:r w:rsidRPr="00821CBD">
        <w:rPr>
          <w:rFonts w:cs="Times"/>
          <w:i/>
          <w:iCs/>
          <w:sz w:val="22"/>
          <w:szCs w:val="22"/>
        </w:rPr>
        <w:t xml:space="preserve">y </w:t>
      </w:r>
      <w:r w:rsidRPr="00821CBD">
        <w:rPr>
          <w:rFonts w:cs="Times"/>
          <w:sz w:val="22"/>
          <w:szCs w:val="22"/>
        </w:rPr>
        <w:t xml:space="preserve">= </w:t>
      </w:r>
      <w:r w:rsidRPr="00821CBD">
        <w:rPr>
          <w:rFonts w:cs="Times"/>
          <w:i/>
          <w:iCs/>
          <w:sz w:val="22"/>
          <w:szCs w:val="22"/>
        </w:rPr>
        <w:t xml:space="preserve">mx </w:t>
      </w:r>
      <w:r w:rsidRPr="00821CBD">
        <w:rPr>
          <w:rFonts w:cs="Times"/>
          <w:sz w:val="22"/>
          <w:szCs w:val="22"/>
        </w:rPr>
        <w:t xml:space="preserve">for a line through the origin and the equation </w:t>
      </w:r>
      <w:r w:rsidRPr="00821CBD">
        <w:rPr>
          <w:rFonts w:cs="Times"/>
          <w:i/>
          <w:iCs/>
          <w:sz w:val="22"/>
          <w:szCs w:val="22"/>
        </w:rPr>
        <w:t xml:space="preserve">y </w:t>
      </w:r>
      <w:r w:rsidRPr="00821CBD">
        <w:rPr>
          <w:rFonts w:cs="Times"/>
          <w:sz w:val="22"/>
          <w:szCs w:val="22"/>
        </w:rPr>
        <w:t xml:space="preserve">= </w:t>
      </w:r>
      <w:r w:rsidRPr="00821CBD">
        <w:rPr>
          <w:rFonts w:cs="Times"/>
          <w:i/>
          <w:iCs/>
          <w:sz w:val="22"/>
          <w:szCs w:val="22"/>
        </w:rPr>
        <w:t xml:space="preserve">mx </w:t>
      </w:r>
      <w:r w:rsidRPr="00821CBD">
        <w:rPr>
          <w:rFonts w:cs="Times"/>
          <w:sz w:val="22"/>
          <w:szCs w:val="22"/>
        </w:rPr>
        <w:t xml:space="preserve">+ </w:t>
      </w:r>
      <w:r w:rsidRPr="00821CBD">
        <w:rPr>
          <w:rFonts w:cs="Times"/>
          <w:i/>
          <w:iCs/>
          <w:sz w:val="22"/>
          <w:szCs w:val="22"/>
        </w:rPr>
        <w:t xml:space="preserve">b </w:t>
      </w:r>
      <w:r w:rsidRPr="00821CBD">
        <w:rPr>
          <w:rFonts w:cs="Times"/>
          <w:sz w:val="22"/>
          <w:szCs w:val="22"/>
        </w:rPr>
        <w:t xml:space="preserve">for a line intercepting the vertical axis at </w:t>
      </w:r>
      <w:r w:rsidR="00C90C4F">
        <w:rPr>
          <w:rFonts w:cs="Times"/>
          <w:i/>
          <w:iCs/>
          <w:sz w:val="22"/>
          <w:szCs w:val="22"/>
        </w:rPr>
        <w:t>b.</w:t>
      </w:r>
    </w:p>
    <w:p w14:paraId="77C971DB" w14:textId="6D8AD545" w:rsidR="00C90C4F" w:rsidRDefault="00C90C4F" w:rsidP="00C90C4F">
      <w:pPr>
        <w:pStyle w:val="ListParagraph"/>
        <w:numPr>
          <w:ilvl w:val="1"/>
          <w:numId w:val="4"/>
        </w:numPr>
      </w:pPr>
      <w:r w:rsidRPr="008132C2">
        <w:t>Common Core Standards for Mathematical Practice:</w:t>
      </w:r>
    </w:p>
    <w:p w14:paraId="0621D22D" w14:textId="77777777" w:rsidR="00C90C4F" w:rsidRDefault="00C90C4F" w:rsidP="00C90C4F">
      <w:pPr>
        <w:pStyle w:val="ListParagraph"/>
        <w:numPr>
          <w:ilvl w:val="2"/>
          <w:numId w:val="1"/>
        </w:numPr>
      </w:pPr>
      <w:r>
        <w:t>Model with mathematics</w:t>
      </w:r>
    </w:p>
    <w:p w14:paraId="6E913E60" w14:textId="4DC41F41" w:rsidR="00CE2DF9" w:rsidRPr="00821CBD" w:rsidRDefault="00C90C4F" w:rsidP="00C90C4F">
      <w:pPr>
        <w:pStyle w:val="ListParagraph"/>
        <w:numPr>
          <w:ilvl w:val="3"/>
          <w:numId w:val="1"/>
        </w:numPr>
      </w:pPr>
      <w:r w:rsidRPr="004032EF">
        <w:rPr>
          <w:rFonts w:ascii="Times" w:hAnsi="Times" w:cs="Times New Roman"/>
        </w:rPr>
        <w:t>They are able to identify important quantities in a practical situation and map their relationships using such tools as diagrams, two-way tables, graphs, flowcharts and formulas. They can analyze those relationships mathematically to draw conclusions.</w:t>
      </w:r>
      <w:bookmarkStart w:id="0" w:name="_GoBack"/>
      <w:bookmarkEnd w:id="0"/>
    </w:p>
    <w:p w14:paraId="68B80708" w14:textId="75F88641" w:rsidR="00BD3D80" w:rsidRPr="008132C2" w:rsidRDefault="00BD3D80" w:rsidP="00BD3D80">
      <w:pPr>
        <w:pStyle w:val="ListParagraph"/>
        <w:numPr>
          <w:ilvl w:val="0"/>
          <w:numId w:val="4"/>
        </w:numPr>
      </w:pPr>
      <w:r w:rsidRPr="008132C2">
        <w:t>Objective(s):</w:t>
      </w:r>
    </w:p>
    <w:p w14:paraId="444F1358" w14:textId="77777777" w:rsidR="00A7703D" w:rsidRDefault="00A7703D" w:rsidP="00995239">
      <w:pPr>
        <w:pStyle w:val="ListParagraph"/>
        <w:numPr>
          <w:ilvl w:val="1"/>
          <w:numId w:val="4"/>
        </w:numPr>
      </w:pPr>
      <w:r>
        <w:t>Given the slope of a line and a point on a line, students can write the equation of that line in point-slope form.</w:t>
      </w:r>
    </w:p>
    <w:p w14:paraId="639C15AD" w14:textId="40BF0AAB" w:rsidR="00BD3D80" w:rsidRDefault="00BD3D80" w:rsidP="00995239">
      <w:pPr>
        <w:pStyle w:val="ListParagraph"/>
        <w:numPr>
          <w:ilvl w:val="1"/>
          <w:numId w:val="4"/>
        </w:numPr>
      </w:pPr>
      <w:r w:rsidRPr="008132C2">
        <w:t xml:space="preserve"> </w:t>
      </w:r>
      <w:r w:rsidR="008309D1">
        <w:t>Students can apply what they have learned in the past 3 lessons to the contextual problems on their worksheet.</w:t>
      </w:r>
    </w:p>
    <w:p w14:paraId="5512D2BF" w14:textId="4E2BDC8D" w:rsidR="00CE2DF9" w:rsidRPr="008132C2" w:rsidRDefault="00CE2DF9" w:rsidP="00995239">
      <w:pPr>
        <w:pStyle w:val="ListParagraph"/>
        <w:numPr>
          <w:ilvl w:val="1"/>
          <w:numId w:val="4"/>
        </w:numPr>
      </w:pPr>
      <w:r>
        <w:t>Given an equation, the student can re-write it in standard form, slope-intercept form, and point-slope form.</w:t>
      </w:r>
    </w:p>
    <w:p w14:paraId="117F066D" w14:textId="77777777" w:rsidR="00F56E52" w:rsidRDefault="00F56E52" w:rsidP="00F56E52">
      <w:pPr>
        <w:pStyle w:val="ListParagraph"/>
        <w:numPr>
          <w:ilvl w:val="0"/>
          <w:numId w:val="4"/>
        </w:numPr>
      </w:pPr>
      <w:r w:rsidRPr="008132C2">
        <w:t>Materials and Resources</w:t>
      </w:r>
    </w:p>
    <w:p w14:paraId="01112701" w14:textId="70DD5770" w:rsidR="00A7703D" w:rsidRDefault="00A7703D" w:rsidP="00A7703D">
      <w:pPr>
        <w:pStyle w:val="ListParagraph"/>
        <w:numPr>
          <w:ilvl w:val="1"/>
          <w:numId w:val="4"/>
        </w:numPr>
      </w:pPr>
      <w:r>
        <w:t>Note Sheet</w:t>
      </w:r>
    </w:p>
    <w:p w14:paraId="0A120884" w14:textId="50D8E1EC" w:rsidR="00A7703D" w:rsidRDefault="00A7703D" w:rsidP="00A7703D">
      <w:pPr>
        <w:pStyle w:val="ListParagraph"/>
        <w:numPr>
          <w:ilvl w:val="1"/>
          <w:numId w:val="4"/>
        </w:numPr>
      </w:pPr>
      <w:r>
        <w:t>Work Sheet</w:t>
      </w:r>
    </w:p>
    <w:p w14:paraId="767064D3" w14:textId="7A1A3C25" w:rsidR="00A7703D" w:rsidRDefault="00BE3EF4" w:rsidP="00A7703D">
      <w:pPr>
        <w:pStyle w:val="ListParagraph"/>
        <w:numPr>
          <w:ilvl w:val="1"/>
          <w:numId w:val="4"/>
        </w:numPr>
      </w:pPr>
      <w:r>
        <w:t>Projector</w:t>
      </w:r>
      <w:r>
        <w:tab/>
      </w:r>
    </w:p>
    <w:p w14:paraId="684D5747" w14:textId="5B825339" w:rsidR="00BE3EF4" w:rsidRPr="008132C2" w:rsidRDefault="00BE3EF4" w:rsidP="00A7703D">
      <w:pPr>
        <w:pStyle w:val="ListParagraph"/>
        <w:numPr>
          <w:ilvl w:val="1"/>
          <w:numId w:val="4"/>
        </w:numPr>
      </w:pPr>
      <w:r>
        <w:t>Document Camera</w:t>
      </w:r>
    </w:p>
    <w:p w14:paraId="45298266" w14:textId="77777777" w:rsidR="00F56E52" w:rsidRPr="008132C2" w:rsidRDefault="00F56E52" w:rsidP="00F56E52">
      <w:pPr>
        <w:pStyle w:val="ListParagraph"/>
        <w:numPr>
          <w:ilvl w:val="0"/>
          <w:numId w:val="4"/>
        </w:numPr>
      </w:pPr>
      <w:r w:rsidRPr="008132C2">
        <w:t>Lesson Procedure</w:t>
      </w:r>
    </w:p>
    <w:p w14:paraId="6FE426D6" w14:textId="1EB2DF59" w:rsidR="00240825" w:rsidRDefault="00240825" w:rsidP="00A80869">
      <w:pPr>
        <w:pStyle w:val="ListParagraph"/>
        <w:numPr>
          <w:ilvl w:val="1"/>
          <w:numId w:val="4"/>
        </w:numPr>
      </w:pPr>
      <w:r>
        <w:t>Warm Up</w:t>
      </w:r>
    </w:p>
    <w:p w14:paraId="4F2F19B2" w14:textId="214A1DA5" w:rsidR="00240825" w:rsidRDefault="00071B90" w:rsidP="00240825">
      <w:pPr>
        <w:pStyle w:val="ListParagraph"/>
        <w:numPr>
          <w:ilvl w:val="2"/>
          <w:numId w:val="4"/>
        </w:numPr>
      </w:pPr>
      <w:r>
        <w:t>Graph 2 equations:</w:t>
      </w:r>
    </w:p>
    <w:p w14:paraId="33601118" w14:textId="4FDA46F6" w:rsidR="00071B90" w:rsidRDefault="00071B90" w:rsidP="00071B90">
      <w:pPr>
        <w:pStyle w:val="ListParagraph"/>
        <w:numPr>
          <w:ilvl w:val="3"/>
          <w:numId w:val="4"/>
        </w:numPr>
      </w:pPr>
      <w:r>
        <w:t>4x+2y=1</w:t>
      </w:r>
    </w:p>
    <w:p w14:paraId="077C8A82" w14:textId="682CA18C" w:rsidR="00071B90" w:rsidRDefault="005C3C18" w:rsidP="00071B90">
      <w:pPr>
        <w:pStyle w:val="ListParagraph"/>
        <w:numPr>
          <w:ilvl w:val="3"/>
          <w:numId w:val="4"/>
        </w:numPr>
      </w:pPr>
      <w:r>
        <w:t>y=-1</w:t>
      </w:r>
    </w:p>
    <w:p w14:paraId="2C7934BD" w14:textId="0C4C7B13" w:rsidR="00A80869" w:rsidRDefault="00240825" w:rsidP="00A80869">
      <w:pPr>
        <w:pStyle w:val="ListParagraph"/>
        <w:numPr>
          <w:ilvl w:val="1"/>
          <w:numId w:val="4"/>
        </w:numPr>
      </w:pPr>
      <w:r>
        <w:t>Point-Slope Form</w:t>
      </w:r>
    </w:p>
    <w:p w14:paraId="123B698A" w14:textId="2422E36B" w:rsidR="00240825" w:rsidRDefault="00AA1429" w:rsidP="00240825">
      <w:pPr>
        <w:pStyle w:val="ListParagraph"/>
        <w:numPr>
          <w:ilvl w:val="2"/>
          <w:numId w:val="4"/>
        </w:numPr>
      </w:pPr>
      <w:r w:rsidRPr="00B40793">
        <w:rPr>
          <w:position w:val="-10"/>
        </w:rPr>
        <w:object w:dxaOrig="1740" w:dyaOrig="320" w14:anchorId="27A996D7">
          <v:shape id="_x0000_i1040" type="#_x0000_t75" style="width:102pt;height:18pt" o:ole="">
            <v:imagedata r:id="rId47" o:title=""/>
          </v:shape>
          <o:OLEObject Type="Embed" ProgID="Equation.3" ShapeID="_x0000_i1040" DrawAspect="Content" ObjectID="_1256097989" r:id="rId48"/>
        </w:object>
      </w:r>
    </w:p>
    <w:p w14:paraId="2EA70B0D" w14:textId="29FA1055" w:rsidR="00240825" w:rsidRPr="008132C2" w:rsidRDefault="00240825" w:rsidP="00240825">
      <w:pPr>
        <w:pStyle w:val="ListParagraph"/>
        <w:numPr>
          <w:ilvl w:val="2"/>
          <w:numId w:val="4"/>
        </w:numPr>
      </w:pPr>
      <w:r>
        <w:t>Need one point on the line and the slope to write the equation in point-slope form.</w:t>
      </w:r>
    </w:p>
    <w:p w14:paraId="70BEF01C" w14:textId="015B82AB" w:rsidR="00A80869" w:rsidRDefault="00746456" w:rsidP="00A80869">
      <w:pPr>
        <w:pStyle w:val="ListParagraph"/>
        <w:numPr>
          <w:ilvl w:val="1"/>
          <w:numId w:val="4"/>
        </w:numPr>
      </w:pPr>
      <w:r>
        <w:t>Example</w:t>
      </w:r>
      <w:r w:rsidR="003B151C">
        <w:t xml:space="preserve"> 1</w:t>
      </w:r>
      <w:r w:rsidR="00A80869" w:rsidRPr="008132C2">
        <w:t xml:space="preserve"> on how </w:t>
      </w:r>
      <w:r>
        <w:t xml:space="preserve">to write an equation in </w:t>
      </w:r>
      <w:r w:rsidR="00240825">
        <w:t>point slope form.</w:t>
      </w:r>
    </w:p>
    <w:p w14:paraId="06D59629" w14:textId="0676050A" w:rsidR="00746456" w:rsidRDefault="003B151C" w:rsidP="00A80869">
      <w:pPr>
        <w:pStyle w:val="ListParagraph"/>
        <w:numPr>
          <w:ilvl w:val="1"/>
          <w:numId w:val="4"/>
        </w:numPr>
      </w:pPr>
      <w:r>
        <w:t>Have the students do example 2</w:t>
      </w:r>
      <w:r w:rsidR="00746456">
        <w:t xml:space="preserve"> on their own.</w:t>
      </w:r>
    </w:p>
    <w:p w14:paraId="5CF99CA0" w14:textId="7A3A96EF" w:rsidR="00240825" w:rsidRDefault="00240825" w:rsidP="00240825">
      <w:pPr>
        <w:pStyle w:val="ListParagraph"/>
        <w:numPr>
          <w:ilvl w:val="2"/>
          <w:numId w:val="4"/>
        </w:numPr>
      </w:pPr>
      <w:r>
        <w:t>Walk around to see if students are on the right track.</w:t>
      </w:r>
      <w:r w:rsidR="003B151C">
        <w:t xml:space="preserve"> This one is tricky so you may need to give them some tips.</w:t>
      </w:r>
    </w:p>
    <w:p w14:paraId="78AC04A1" w14:textId="5EEC4183" w:rsidR="003B151C" w:rsidRDefault="003B151C" w:rsidP="003B151C">
      <w:pPr>
        <w:pStyle w:val="ListParagraph"/>
        <w:numPr>
          <w:ilvl w:val="3"/>
          <w:numId w:val="4"/>
        </w:numPr>
      </w:pPr>
      <w:r>
        <w:t>What is the slope of a horizontal line?</w:t>
      </w:r>
    </w:p>
    <w:p w14:paraId="34BD582B" w14:textId="3BC5FC71" w:rsidR="003B151C" w:rsidRPr="008132C2" w:rsidRDefault="003B151C" w:rsidP="003B151C">
      <w:pPr>
        <w:pStyle w:val="ListParagraph"/>
        <w:numPr>
          <w:ilvl w:val="3"/>
          <w:numId w:val="4"/>
        </w:numPr>
      </w:pPr>
      <w:r>
        <w:t>What doe we know about the rise? Run?</w:t>
      </w:r>
    </w:p>
    <w:p w14:paraId="680E5123" w14:textId="0D8B9017" w:rsidR="00A80869" w:rsidRDefault="003B151C" w:rsidP="00A80869">
      <w:pPr>
        <w:pStyle w:val="ListParagraph"/>
        <w:numPr>
          <w:ilvl w:val="1"/>
          <w:numId w:val="4"/>
        </w:numPr>
      </w:pPr>
      <w:r>
        <w:t>Go through the next example together.</w:t>
      </w:r>
    </w:p>
    <w:p w14:paraId="7BE7FAC0" w14:textId="58F9C1DB" w:rsidR="003B151C" w:rsidRDefault="003B151C" w:rsidP="00A80869">
      <w:pPr>
        <w:pStyle w:val="ListParagraph"/>
        <w:numPr>
          <w:ilvl w:val="1"/>
          <w:numId w:val="4"/>
        </w:numPr>
      </w:pPr>
      <w:r>
        <w:t>Give students sometime to communicate with each other and come up with and answer for the last example problem. Have a class discussion on this topic.</w:t>
      </w:r>
    </w:p>
    <w:p w14:paraId="596AFFB0" w14:textId="5AC84A29" w:rsidR="00746456" w:rsidRPr="008132C2" w:rsidRDefault="00746456" w:rsidP="00A80869">
      <w:pPr>
        <w:pStyle w:val="ListParagraph"/>
        <w:numPr>
          <w:ilvl w:val="1"/>
          <w:numId w:val="4"/>
        </w:numPr>
      </w:pPr>
      <w:r>
        <w:t xml:space="preserve">Have students work on </w:t>
      </w:r>
      <w:r w:rsidR="00240825">
        <w:t>worksheet.</w:t>
      </w:r>
    </w:p>
    <w:p w14:paraId="647C540D" w14:textId="77777777" w:rsidR="00F56E52" w:rsidRDefault="00F56E52" w:rsidP="00F56E52">
      <w:pPr>
        <w:pStyle w:val="ListParagraph"/>
        <w:numPr>
          <w:ilvl w:val="0"/>
          <w:numId w:val="4"/>
        </w:numPr>
      </w:pPr>
      <w:r w:rsidRPr="008132C2">
        <w:t>Closure</w:t>
      </w:r>
    </w:p>
    <w:p w14:paraId="03B8EE09" w14:textId="091D4046" w:rsidR="00CE2DF9" w:rsidRDefault="00CE2DF9" w:rsidP="00746456">
      <w:pPr>
        <w:pStyle w:val="ListParagraph"/>
        <w:numPr>
          <w:ilvl w:val="1"/>
          <w:numId w:val="4"/>
        </w:numPr>
      </w:pPr>
      <w:r>
        <w:t>Fill in summary as a class.</w:t>
      </w:r>
    </w:p>
    <w:p w14:paraId="68907674" w14:textId="61AEA013" w:rsidR="00CE2DF9" w:rsidRDefault="00CE2DF9" w:rsidP="00CE2DF9">
      <w:pPr>
        <w:pStyle w:val="ListParagraph"/>
        <w:numPr>
          <w:ilvl w:val="2"/>
          <w:numId w:val="4"/>
        </w:numPr>
      </w:pPr>
      <w:r>
        <w:t>Point slope form: need the slope and a point on a line.</w:t>
      </w:r>
    </w:p>
    <w:p w14:paraId="423761C5" w14:textId="4678672C" w:rsidR="00CE2DF9" w:rsidRDefault="00CE2DF9" w:rsidP="00CE2DF9">
      <w:pPr>
        <w:pStyle w:val="ListParagraph"/>
        <w:numPr>
          <w:ilvl w:val="2"/>
          <w:numId w:val="4"/>
        </w:numPr>
      </w:pPr>
      <w:r>
        <w:t>Standard Form: ax + by = c.</w:t>
      </w:r>
    </w:p>
    <w:p w14:paraId="033FED1F" w14:textId="141AE393" w:rsidR="00CE2DF9" w:rsidRDefault="00CE2DF9" w:rsidP="00CE2DF9">
      <w:pPr>
        <w:pStyle w:val="ListParagraph"/>
        <w:numPr>
          <w:ilvl w:val="2"/>
          <w:numId w:val="4"/>
        </w:numPr>
      </w:pPr>
      <w:r>
        <w:t>Can re-write any equation to be in each of these forms.</w:t>
      </w:r>
    </w:p>
    <w:p w14:paraId="6190ED0E" w14:textId="2DC07742" w:rsidR="00746456" w:rsidRPr="008132C2" w:rsidRDefault="00240825" w:rsidP="00746456">
      <w:pPr>
        <w:pStyle w:val="ListParagraph"/>
        <w:numPr>
          <w:ilvl w:val="1"/>
          <w:numId w:val="4"/>
        </w:numPr>
      </w:pPr>
      <w:r>
        <w:t>Review/work Day</w:t>
      </w:r>
      <w:r w:rsidR="00746456">
        <w:t xml:space="preserve"> tomorrow</w:t>
      </w:r>
      <w:r>
        <w:t xml:space="preserve"> </w:t>
      </w:r>
      <w:r w:rsidR="008221D6">
        <w:t xml:space="preserve">to finish the worksheets from the past 3 days and ask questions to prepare for the </w:t>
      </w:r>
      <w:r>
        <w:t>quiz on Friday.</w:t>
      </w:r>
    </w:p>
    <w:p w14:paraId="5F2E07DB" w14:textId="4307FA1B" w:rsidR="00195E24" w:rsidRDefault="008F26AA" w:rsidP="004E483B">
      <w:pPr>
        <w:pStyle w:val="ListParagraph"/>
        <w:numPr>
          <w:ilvl w:val="0"/>
          <w:numId w:val="4"/>
        </w:numPr>
      </w:pPr>
      <w:r w:rsidRPr="008132C2">
        <w:t>Anticipated Student Responses</w:t>
      </w:r>
    </w:p>
    <w:p w14:paraId="669927B0" w14:textId="484FDF82" w:rsidR="00CE2DF9" w:rsidRDefault="008E0259" w:rsidP="00CE2DF9">
      <w:pPr>
        <w:pStyle w:val="ListParagraph"/>
        <w:numPr>
          <w:ilvl w:val="1"/>
          <w:numId w:val="4"/>
        </w:numPr>
      </w:pPr>
      <w:r>
        <w:t>Students struggling to solve for the correct variable.</w:t>
      </w:r>
    </w:p>
    <w:p w14:paraId="4F3F3E8F" w14:textId="51E6FFD7" w:rsidR="008E0259" w:rsidRDefault="008E0259" w:rsidP="008E0259">
      <w:pPr>
        <w:pStyle w:val="ListParagraph"/>
        <w:numPr>
          <w:ilvl w:val="2"/>
          <w:numId w:val="4"/>
        </w:numPr>
      </w:pPr>
      <w:r>
        <w:t>Remind students of what they know. Ask them what their given information they have? What are they looking for? What should their answer look like?</w:t>
      </w:r>
    </w:p>
    <w:p w14:paraId="25F1B300" w14:textId="1A9987BA" w:rsidR="008E0259" w:rsidRDefault="008E0259" w:rsidP="008E0259">
      <w:pPr>
        <w:pStyle w:val="ListParagraph"/>
        <w:numPr>
          <w:ilvl w:val="1"/>
          <w:numId w:val="4"/>
        </w:numPr>
      </w:pPr>
      <w:r>
        <w:t>Lack of motivation to complete the last problems on the review.</w:t>
      </w:r>
    </w:p>
    <w:p w14:paraId="446CBCF3" w14:textId="0EF8AF0F" w:rsidR="008E0259" w:rsidRDefault="008E0259" w:rsidP="008E0259">
      <w:pPr>
        <w:pStyle w:val="ListParagraph"/>
        <w:numPr>
          <w:ilvl w:val="2"/>
          <w:numId w:val="4"/>
        </w:numPr>
      </w:pPr>
      <w:r>
        <w:t>These are going to make the students think. Depending on how the class is doing, you can review them as a class tomorrow.</w:t>
      </w:r>
    </w:p>
    <w:p w14:paraId="3AD12DEF" w14:textId="77777777" w:rsidR="004E483B" w:rsidRDefault="004E483B">
      <w:r>
        <w:br w:type="page"/>
      </w:r>
    </w:p>
    <w:p w14:paraId="203C8A1D" w14:textId="7E2A60D1" w:rsidR="00B42BA8" w:rsidRDefault="00B42BA8" w:rsidP="004E483B">
      <w:pPr>
        <w:jc w:val="center"/>
        <w:rPr>
          <w:b/>
        </w:rPr>
      </w:pPr>
      <w:r>
        <w:rPr>
          <w:b/>
        </w:rPr>
        <w:t>Notes Wednesday November 9, 2011</w:t>
      </w:r>
    </w:p>
    <w:p w14:paraId="4D8B3641" w14:textId="77777777" w:rsidR="00B42BA8" w:rsidRDefault="00B42BA8" w:rsidP="00B42BA8">
      <w:pPr>
        <w:jc w:val="center"/>
        <w:rPr>
          <w:b/>
        </w:rPr>
      </w:pPr>
    </w:p>
    <w:p w14:paraId="70AD4389" w14:textId="77777777" w:rsidR="00B42BA8" w:rsidRPr="00801B6B" w:rsidRDefault="00B42BA8" w:rsidP="00B42BA8">
      <w:pPr>
        <w:jc w:val="center"/>
      </w:pPr>
      <w:r w:rsidRPr="00E02461">
        <w:t>Name:</w:t>
      </w:r>
      <w:r>
        <w:t xml:space="preserve"> ____________________________________________</w:t>
      </w:r>
    </w:p>
    <w:p w14:paraId="2B3EFC94" w14:textId="0CDFA2F0" w:rsidR="00195E24" w:rsidRDefault="00195E24"/>
    <w:p w14:paraId="79515482" w14:textId="77777777" w:rsidR="00240825" w:rsidRDefault="00240825"/>
    <w:p w14:paraId="4023F1F1" w14:textId="094A4B4D" w:rsidR="00240825" w:rsidRPr="00B42BA8" w:rsidRDefault="00B42BA8">
      <w:pPr>
        <w:rPr>
          <w:u w:val="single"/>
        </w:rPr>
      </w:pPr>
      <w:r w:rsidRPr="00B42BA8">
        <w:rPr>
          <w:u w:val="single"/>
        </w:rPr>
        <w:t>Warm Up</w:t>
      </w:r>
    </w:p>
    <w:p w14:paraId="62DA4FA1" w14:textId="77777777" w:rsidR="00AB6444" w:rsidRDefault="00AB6444"/>
    <w:p w14:paraId="753EBBCA" w14:textId="78727CD1" w:rsidR="00240825" w:rsidRPr="00AB6444" w:rsidRDefault="00AB6444">
      <w:pPr>
        <w:rPr>
          <w:b/>
        </w:rPr>
      </w:pPr>
      <w:r w:rsidRPr="00AB6444">
        <w:rPr>
          <w:b/>
        </w:rPr>
        <w:t>Graph the equation.</w:t>
      </w:r>
      <w:r w:rsidRPr="00AB6444">
        <w:rPr>
          <w:b/>
          <w:noProof/>
        </w:rPr>
        <w:t xml:space="preserve"> </w:t>
      </w:r>
    </w:p>
    <w:p w14:paraId="02B72E25" w14:textId="3A9F9DA7" w:rsidR="00240825" w:rsidRDefault="00240825"/>
    <w:p w14:paraId="7E089B53" w14:textId="77777777" w:rsidR="00AB6444" w:rsidRDefault="00AB6444"/>
    <w:p w14:paraId="2D0EA112" w14:textId="521D3CE2" w:rsidR="00AB6444" w:rsidRDefault="00AB6444"/>
    <w:p w14:paraId="25460901" w14:textId="46B59BC5" w:rsidR="00AB6444" w:rsidRDefault="00AB6444">
      <w:r w:rsidRPr="007573E8">
        <w:rPr>
          <w:b/>
          <w:noProof/>
        </w:rPr>
        <w:drawing>
          <wp:anchor distT="0" distB="0" distL="114300" distR="114300" simplePos="0" relativeHeight="251709440" behindDoc="1" locked="0" layoutInCell="1" allowOverlap="1" wp14:anchorId="56AAEA15" wp14:editId="40259D19">
            <wp:simplePos x="0" y="0"/>
            <wp:positionH relativeFrom="column">
              <wp:posOffset>3657600</wp:posOffset>
            </wp:positionH>
            <wp:positionV relativeFrom="paragraph">
              <wp:posOffset>41910</wp:posOffset>
            </wp:positionV>
            <wp:extent cx="2171700" cy="2022475"/>
            <wp:effectExtent l="0" t="0" r="12700" b="9525"/>
            <wp:wrapTight wrapText="bothSides">
              <wp:wrapPolygon edited="0">
                <wp:start x="0" y="0"/>
                <wp:lineTo x="0" y="21430"/>
                <wp:lineTo x="21474" y="21430"/>
                <wp:lineTo x="2147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rotWithShape="1">
                    <a:blip r:embed="rId9">
                      <a:extLst>
                        <a:ext uri="{28A0092B-C50C-407E-A947-70E740481C1C}">
                          <a14:useLocalDpi xmlns:a14="http://schemas.microsoft.com/office/drawing/2010/main" val="0"/>
                        </a:ext>
                      </a:extLst>
                    </a:blip>
                    <a:srcRect l="12376" t="11757" r="-165" b="1229"/>
                    <a:stretch/>
                  </pic:blipFill>
                  <pic:spPr bwMode="auto">
                    <a:xfrm>
                      <a:off x="0" y="0"/>
                      <a:ext cx="2171700" cy="202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73E8">
        <w:rPr>
          <w:b/>
          <w:noProof/>
        </w:rPr>
        <w:drawing>
          <wp:anchor distT="0" distB="0" distL="114300" distR="114300" simplePos="0" relativeHeight="251707392" behindDoc="1" locked="0" layoutInCell="1" allowOverlap="1" wp14:anchorId="7DF6D68A" wp14:editId="78F73537">
            <wp:simplePos x="0" y="0"/>
            <wp:positionH relativeFrom="column">
              <wp:posOffset>457200</wp:posOffset>
            </wp:positionH>
            <wp:positionV relativeFrom="paragraph">
              <wp:posOffset>41910</wp:posOffset>
            </wp:positionV>
            <wp:extent cx="2171700" cy="2022475"/>
            <wp:effectExtent l="0" t="0" r="12700" b="9525"/>
            <wp:wrapTight wrapText="bothSides">
              <wp:wrapPolygon edited="0">
                <wp:start x="0" y="0"/>
                <wp:lineTo x="0" y="21430"/>
                <wp:lineTo x="21474" y="21430"/>
                <wp:lineTo x="214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rotWithShape="1">
                    <a:blip r:embed="rId9">
                      <a:extLst>
                        <a:ext uri="{28A0092B-C50C-407E-A947-70E740481C1C}">
                          <a14:useLocalDpi xmlns:a14="http://schemas.microsoft.com/office/drawing/2010/main" val="0"/>
                        </a:ext>
                      </a:extLst>
                    </a:blip>
                    <a:srcRect l="12376" t="11757" r="-165" b="1229"/>
                    <a:stretch/>
                  </pic:blipFill>
                  <pic:spPr bwMode="auto">
                    <a:xfrm>
                      <a:off x="0" y="0"/>
                      <a:ext cx="2171700" cy="202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D4408F" w14:textId="77777777" w:rsidR="00AB6444" w:rsidRDefault="00AB6444"/>
    <w:p w14:paraId="2F373132" w14:textId="2F0B7063" w:rsidR="00AB6444" w:rsidRDefault="00AB6444"/>
    <w:p w14:paraId="73671591" w14:textId="77777777" w:rsidR="00AB6444" w:rsidRDefault="00AB6444"/>
    <w:p w14:paraId="54B343AD" w14:textId="77777777" w:rsidR="00AB6444" w:rsidRDefault="00AB6444"/>
    <w:p w14:paraId="0BBD7596" w14:textId="77777777" w:rsidR="00AB6444" w:rsidRDefault="00AB6444"/>
    <w:p w14:paraId="7E54A17A" w14:textId="77777777" w:rsidR="00AB6444" w:rsidRDefault="00AB6444"/>
    <w:p w14:paraId="0FC3C90C" w14:textId="77777777" w:rsidR="00AB6444" w:rsidRDefault="00AB6444"/>
    <w:p w14:paraId="6504916C" w14:textId="77777777" w:rsidR="00AB6444" w:rsidRDefault="00AB6444"/>
    <w:p w14:paraId="7B4BC1AF" w14:textId="77777777" w:rsidR="00AB6444" w:rsidRDefault="00AB6444"/>
    <w:p w14:paraId="24525488" w14:textId="77777777" w:rsidR="00AB6444" w:rsidRDefault="00AB6444"/>
    <w:p w14:paraId="0581A5EC" w14:textId="77777777" w:rsidR="00AB6444" w:rsidRDefault="00AB6444"/>
    <w:p w14:paraId="2B3BB7CA" w14:textId="77777777" w:rsidR="00AB6444" w:rsidRDefault="00AB6444">
      <w:pPr>
        <w:rPr>
          <w:u w:val="single"/>
        </w:rPr>
      </w:pPr>
    </w:p>
    <w:p w14:paraId="4871FB5C" w14:textId="6BC984AD" w:rsidR="00240825" w:rsidRDefault="00B42BA8">
      <w:pPr>
        <w:rPr>
          <w:u w:val="single"/>
        </w:rPr>
      </w:pPr>
      <w:r>
        <w:rPr>
          <w:u w:val="single"/>
        </w:rPr>
        <w:t>N</w:t>
      </w:r>
      <w:r w:rsidRPr="00B42BA8">
        <w:rPr>
          <w:u w:val="single"/>
        </w:rPr>
        <w:t>otes</w:t>
      </w:r>
    </w:p>
    <w:p w14:paraId="2CF3D18B" w14:textId="77777777" w:rsidR="00B42BA8" w:rsidRDefault="00B42BA8">
      <w:pPr>
        <w:rPr>
          <w:u w:val="single"/>
        </w:rPr>
      </w:pPr>
    </w:p>
    <w:p w14:paraId="6E26F31B" w14:textId="001CCD35" w:rsidR="00AB6444" w:rsidRDefault="00AB6444">
      <w:r>
        <w:t>Point Slope Form:</w:t>
      </w:r>
    </w:p>
    <w:p w14:paraId="67493FAD" w14:textId="77777777" w:rsidR="00AB6444" w:rsidRDefault="00AB6444"/>
    <w:p w14:paraId="46E24CAD" w14:textId="77777777" w:rsidR="00A91AF2" w:rsidRDefault="00A91AF2"/>
    <w:p w14:paraId="65BE1963" w14:textId="77777777" w:rsidR="00836389" w:rsidRDefault="00836389"/>
    <w:p w14:paraId="4587332B" w14:textId="77777777" w:rsidR="00836389" w:rsidRDefault="00836389"/>
    <w:p w14:paraId="6EC2CA4A" w14:textId="77777777" w:rsidR="00836389" w:rsidRDefault="00836389"/>
    <w:p w14:paraId="41D778A3" w14:textId="77777777" w:rsidR="00836389" w:rsidRDefault="00836389"/>
    <w:p w14:paraId="023BD385" w14:textId="77777777" w:rsidR="00836389" w:rsidRDefault="00836389"/>
    <w:p w14:paraId="2510E7B7" w14:textId="77777777" w:rsidR="00836389" w:rsidRDefault="00836389"/>
    <w:p w14:paraId="14963106" w14:textId="77777777" w:rsidR="00836389" w:rsidRDefault="00836389"/>
    <w:p w14:paraId="60E368FA" w14:textId="77777777" w:rsidR="00836389" w:rsidRDefault="00836389"/>
    <w:p w14:paraId="05090165" w14:textId="77777777" w:rsidR="00836389" w:rsidRDefault="00836389"/>
    <w:p w14:paraId="48E0C6E7" w14:textId="723B60E2" w:rsidR="00836389" w:rsidRDefault="00836389">
      <w:r>
        <w:t>Standard Form:</w:t>
      </w:r>
    </w:p>
    <w:p w14:paraId="47B5B694" w14:textId="77777777" w:rsidR="00836389" w:rsidRDefault="00836389"/>
    <w:p w14:paraId="212A26BB" w14:textId="77777777" w:rsidR="00836389" w:rsidRDefault="00836389"/>
    <w:p w14:paraId="691C9B0A" w14:textId="77777777" w:rsidR="00836389" w:rsidRDefault="00836389"/>
    <w:p w14:paraId="0974B6F0" w14:textId="77777777" w:rsidR="00836389" w:rsidRDefault="00836389"/>
    <w:p w14:paraId="5D9AC2AB" w14:textId="77777777" w:rsidR="00836389" w:rsidRDefault="00836389"/>
    <w:p w14:paraId="53EF7965" w14:textId="77777777" w:rsidR="00836389" w:rsidRDefault="00836389"/>
    <w:p w14:paraId="4C2E41AC" w14:textId="77777777" w:rsidR="00836389" w:rsidRDefault="00836389"/>
    <w:p w14:paraId="72AA9A9B" w14:textId="3A9003A5" w:rsidR="00AB6444" w:rsidRDefault="00AB6444">
      <w:r>
        <w:t>Examples:</w:t>
      </w:r>
    </w:p>
    <w:p w14:paraId="3FE56947" w14:textId="77777777" w:rsidR="00836389" w:rsidRDefault="00836389"/>
    <w:p w14:paraId="780E1D89" w14:textId="68B5968C" w:rsidR="00836389" w:rsidRDefault="00836389">
      <w:r>
        <w:t>1) Write the equation of a line that passes through point (-1,5) with slope -3.</w:t>
      </w:r>
    </w:p>
    <w:p w14:paraId="259A51B5" w14:textId="77777777" w:rsidR="00836389" w:rsidRDefault="00836389"/>
    <w:p w14:paraId="5F04AAF3" w14:textId="77777777" w:rsidR="00836389" w:rsidRDefault="00836389"/>
    <w:p w14:paraId="10C28AC4" w14:textId="77777777" w:rsidR="00C24845" w:rsidRDefault="00C24845"/>
    <w:p w14:paraId="16D7A29C" w14:textId="77777777" w:rsidR="00836389" w:rsidRDefault="00836389"/>
    <w:p w14:paraId="511F042B" w14:textId="77777777" w:rsidR="00836389" w:rsidRDefault="00836389"/>
    <w:p w14:paraId="2DEFC1EF" w14:textId="5C644D70" w:rsidR="00836389" w:rsidRDefault="00836389">
      <w:r>
        <w:t>2) Write the equation of a horizontal line that passes through (6,-2)</w:t>
      </w:r>
    </w:p>
    <w:p w14:paraId="61EFBF45" w14:textId="77777777" w:rsidR="00836389" w:rsidRDefault="00836389"/>
    <w:p w14:paraId="2B93DB36" w14:textId="0EFB9CE1" w:rsidR="00836389" w:rsidRDefault="00836389"/>
    <w:p w14:paraId="69860B84" w14:textId="77777777" w:rsidR="00836389" w:rsidRDefault="00836389"/>
    <w:p w14:paraId="5674C6C8" w14:textId="77777777" w:rsidR="00836389" w:rsidRDefault="00836389"/>
    <w:p w14:paraId="135075C4" w14:textId="77777777" w:rsidR="00C24845" w:rsidRDefault="00C24845"/>
    <w:p w14:paraId="6B00BD8D" w14:textId="29542621" w:rsidR="00836389" w:rsidRDefault="00836389">
      <w:r>
        <w:t>3) Write the following equation in standard form.</w:t>
      </w:r>
      <w:r w:rsidR="00C24845">
        <w:t xml:space="preserve"> </w:t>
      </w:r>
      <w:r w:rsidR="00C24845" w:rsidRPr="00BF6BA0">
        <w:rPr>
          <w:position w:val="-24"/>
        </w:rPr>
        <w:object w:dxaOrig="1220" w:dyaOrig="620" w14:anchorId="7B885FD4">
          <v:shape id="_x0000_i1041" type="#_x0000_t75" style="width:61pt;height:31pt" o:ole="">
            <v:imagedata r:id="rId49" o:title=""/>
          </v:shape>
          <o:OLEObject Type="Embed" ProgID="Equation.3" ShapeID="_x0000_i1041" DrawAspect="Content" ObjectID="_1256097990" r:id="rId50"/>
        </w:object>
      </w:r>
      <w:r w:rsidR="00C24845">
        <w:t>.</w:t>
      </w:r>
    </w:p>
    <w:p w14:paraId="44EA6681" w14:textId="77777777" w:rsidR="00836389" w:rsidRDefault="00836389"/>
    <w:p w14:paraId="6F6B3A61" w14:textId="77777777" w:rsidR="00836389" w:rsidRDefault="00836389"/>
    <w:p w14:paraId="7FAB7B11" w14:textId="77777777" w:rsidR="00836389" w:rsidRDefault="00836389"/>
    <w:p w14:paraId="709D47AA" w14:textId="77777777" w:rsidR="00836389" w:rsidRDefault="00836389"/>
    <w:p w14:paraId="25178B87" w14:textId="77777777" w:rsidR="00C24845" w:rsidRDefault="00C24845"/>
    <w:p w14:paraId="5CD334C6" w14:textId="5F54D3DA" w:rsidR="00836389" w:rsidRDefault="00836389">
      <w:r>
        <w:t>4) Can vertical lines be written in point-slope form? Slope-intercept form? Why?</w:t>
      </w:r>
      <w:r w:rsidR="00C24845">
        <w:t xml:space="preserve"> Why not?</w:t>
      </w:r>
    </w:p>
    <w:p w14:paraId="41E89A85" w14:textId="77777777" w:rsidR="00AB6444" w:rsidRPr="00AB6444" w:rsidRDefault="00AB6444"/>
    <w:p w14:paraId="20BA7C2B" w14:textId="77777777" w:rsidR="00B42BA8" w:rsidRDefault="00B42BA8">
      <w:pPr>
        <w:rPr>
          <w:u w:val="single"/>
        </w:rPr>
      </w:pPr>
    </w:p>
    <w:p w14:paraId="762F6214" w14:textId="77777777" w:rsidR="00836389" w:rsidRDefault="00836389">
      <w:pPr>
        <w:rPr>
          <w:u w:val="single"/>
        </w:rPr>
      </w:pPr>
    </w:p>
    <w:p w14:paraId="12D29952" w14:textId="77777777" w:rsidR="00836389" w:rsidRDefault="00836389">
      <w:pPr>
        <w:rPr>
          <w:u w:val="single"/>
        </w:rPr>
      </w:pPr>
    </w:p>
    <w:p w14:paraId="3450A29A" w14:textId="77777777" w:rsidR="00836389" w:rsidRDefault="00836389">
      <w:pPr>
        <w:rPr>
          <w:u w:val="single"/>
        </w:rPr>
      </w:pPr>
    </w:p>
    <w:p w14:paraId="147AB02F" w14:textId="77777777" w:rsidR="00836389" w:rsidRDefault="00836389">
      <w:pPr>
        <w:rPr>
          <w:u w:val="single"/>
        </w:rPr>
      </w:pPr>
    </w:p>
    <w:p w14:paraId="54503BEB" w14:textId="77777777" w:rsidR="00C24845" w:rsidRDefault="00C24845">
      <w:pPr>
        <w:rPr>
          <w:u w:val="single"/>
        </w:rPr>
      </w:pPr>
    </w:p>
    <w:p w14:paraId="2D3A39B7" w14:textId="77777777" w:rsidR="00B42BA8" w:rsidRDefault="00B42BA8">
      <w:pPr>
        <w:rPr>
          <w:u w:val="single"/>
        </w:rPr>
      </w:pPr>
    </w:p>
    <w:p w14:paraId="58FABBD9" w14:textId="77777777" w:rsidR="00836389" w:rsidRDefault="00836389">
      <w:pPr>
        <w:rPr>
          <w:u w:val="single"/>
        </w:rPr>
      </w:pPr>
    </w:p>
    <w:p w14:paraId="260561D4" w14:textId="77777777" w:rsidR="00836389" w:rsidRDefault="00836389">
      <w:pPr>
        <w:rPr>
          <w:u w:val="single"/>
        </w:rPr>
      </w:pPr>
    </w:p>
    <w:p w14:paraId="2DC4EEE2" w14:textId="770D1FED" w:rsidR="00B42BA8" w:rsidRPr="00B42BA8" w:rsidRDefault="00B42BA8">
      <w:pPr>
        <w:rPr>
          <w:u w:val="single"/>
        </w:rPr>
      </w:pPr>
      <w:r>
        <w:rPr>
          <w:u w:val="single"/>
        </w:rPr>
        <w:t>Summary</w:t>
      </w:r>
    </w:p>
    <w:p w14:paraId="57C4E1EC" w14:textId="77777777" w:rsidR="00240825" w:rsidRDefault="00240825"/>
    <w:p w14:paraId="371C01FD" w14:textId="77777777" w:rsidR="00240825" w:rsidRDefault="00240825"/>
    <w:p w14:paraId="488505ED" w14:textId="77777777" w:rsidR="00240825" w:rsidRDefault="00240825"/>
    <w:p w14:paraId="324125B9" w14:textId="77777777" w:rsidR="00240825" w:rsidRDefault="00240825"/>
    <w:p w14:paraId="0850EEC5" w14:textId="77777777" w:rsidR="00240825" w:rsidRDefault="00240825"/>
    <w:p w14:paraId="23E4B6C3" w14:textId="77777777" w:rsidR="00240825" w:rsidRDefault="00240825"/>
    <w:p w14:paraId="18441D5A" w14:textId="77777777" w:rsidR="00240825" w:rsidRDefault="00240825"/>
    <w:p w14:paraId="0826B641" w14:textId="77777777" w:rsidR="00240825" w:rsidRDefault="00240825"/>
    <w:p w14:paraId="502A83B3" w14:textId="77777777" w:rsidR="00240825" w:rsidRDefault="00240825"/>
    <w:p w14:paraId="0A0B4AB0" w14:textId="77777777" w:rsidR="00240825" w:rsidRDefault="00240825"/>
    <w:p w14:paraId="49A7C982" w14:textId="77777777" w:rsidR="00836389" w:rsidRDefault="00836389">
      <w:pPr>
        <w:rPr>
          <w:sz w:val="36"/>
          <w:szCs w:val="36"/>
        </w:rPr>
      </w:pPr>
      <w:r>
        <w:rPr>
          <w:sz w:val="36"/>
          <w:szCs w:val="36"/>
        </w:rPr>
        <w:br w:type="page"/>
      </w:r>
    </w:p>
    <w:p w14:paraId="1587CE2B" w14:textId="00D42F88" w:rsidR="004E483B" w:rsidRPr="00F75F51" w:rsidRDefault="004E483B" w:rsidP="004E483B">
      <w:pPr>
        <w:rPr>
          <w:u w:val="single"/>
        </w:rPr>
      </w:pPr>
      <w:r>
        <w:rPr>
          <w:sz w:val="36"/>
          <w:szCs w:val="36"/>
        </w:rPr>
        <w:t>Point-Slope Form</w:t>
      </w:r>
      <w:r>
        <w:rPr>
          <w:sz w:val="36"/>
          <w:szCs w:val="36"/>
        </w:rPr>
        <w:tab/>
      </w:r>
      <w:r>
        <w:rPr>
          <w:sz w:val="36"/>
          <w:szCs w:val="36"/>
        </w:rPr>
        <w:tab/>
      </w:r>
      <w:r>
        <w:rPr>
          <w:sz w:val="36"/>
          <w:szCs w:val="36"/>
        </w:rPr>
        <w:tab/>
        <w:t xml:space="preserve">         </w:t>
      </w:r>
      <w:r>
        <w:t>Name:_________________________________</w:t>
      </w:r>
    </w:p>
    <w:p w14:paraId="15FCF7BA" w14:textId="4A4C3504" w:rsidR="004E483B" w:rsidRDefault="00DD3A2D" w:rsidP="00DD3A2D">
      <w:r>
        <w:tab/>
      </w:r>
      <w:r>
        <w:tab/>
      </w:r>
      <w:r>
        <w:tab/>
        <w:t xml:space="preserve">           </w:t>
      </w:r>
      <w:r>
        <w:rPr>
          <w:sz w:val="36"/>
          <w:szCs w:val="36"/>
        </w:rPr>
        <w:t>+ Review</w:t>
      </w:r>
      <w:r>
        <w:rPr>
          <w:sz w:val="36"/>
          <w:szCs w:val="36"/>
        </w:rPr>
        <w:tab/>
      </w:r>
      <w:r w:rsidR="00836389">
        <w:t xml:space="preserve">     </w:t>
      </w:r>
      <w:r>
        <w:t xml:space="preserve">                                         </w:t>
      </w:r>
      <w:r w:rsidR="00836389">
        <w:t xml:space="preserve">        Period:________</w:t>
      </w:r>
    </w:p>
    <w:p w14:paraId="73086A38" w14:textId="77777777" w:rsidR="00836389" w:rsidRDefault="00836389" w:rsidP="004E483B">
      <w:pPr>
        <w:rPr>
          <w:b/>
        </w:rPr>
      </w:pPr>
    </w:p>
    <w:p w14:paraId="511D8B6C" w14:textId="67DFD0E0" w:rsidR="004E483B" w:rsidRDefault="00836389" w:rsidP="004E483B">
      <w:pPr>
        <w:rPr>
          <w:b/>
        </w:rPr>
      </w:pPr>
      <w:r>
        <w:rPr>
          <w:b/>
        </w:rPr>
        <w:t>Write the point-slope form of an equation for a line that passes through each point with the given slope.</w:t>
      </w:r>
    </w:p>
    <w:p w14:paraId="62F4E41B" w14:textId="77777777" w:rsidR="00836389" w:rsidRDefault="00836389" w:rsidP="004E483B">
      <w:pPr>
        <w:rPr>
          <w:b/>
        </w:rPr>
      </w:pPr>
    </w:p>
    <w:p w14:paraId="105CFEE4" w14:textId="7AD4905D" w:rsidR="00836389" w:rsidRDefault="00836389" w:rsidP="004E483B">
      <w:r>
        <w:t xml:space="preserve">1. (3,8), </w:t>
      </w:r>
      <w:r>
        <w:rPr>
          <w:i/>
        </w:rPr>
        <w:t>m</w:t>
      </w:r>
      <w:r>
        <w:t>= 2</w:t>
      </w:r>
      <w:r>
        <w:tab/>
      </w:r>
      <w:r>
        <w:tab/>
      </w:r>
      <w:r>
        <w:tab/>
      </w:r>
      <w:r>
        <w:tab/>
        <w:t xml:space="preserve">2. (-4,-3), </w:t>
      </w:r>
      <w:r>
        <w:rPr>
          <w:i/>
        </w:rPr>
        <w:t>m</w:t>
      </w:r>
      <w:r>
        <w:t>=1</w:t>
      </w:r>
      <w:r>
        <w:tab/>
      </w:r>
      <w:r>
        <w:tab/>
      </w:r>
      <w:r>
        <w:tab/>
        <w:t xml:space="preserve">3. (-2,4), </w:t>
      </w:r>
      <w:r>
        <w:rPr>
          <w:i/>
        </w:rPr>
        <w:t>m</w:t>
      </w:r>
      <w:r>
        <w:t>=-3</w:t>
      </w:r>
    </w:p>
    <w:p w14:paraId="43097A50" w14:textId="77777777" w:rsidR="00836389" w:rsidRDefault="00836389" w:rsidP="004E483B"/>
    <w:p w14:paraId="5DA639E9" w14:textId="77777777" w:rsidR="00836389" w:rsidRDefault="00836389" w:rsidP="004E483B"/>
    <w:p w14:paraId="4D087A3B" w14:textId="77777777" w:rsidR="00836389" w:rsidRDefault="00836389" w:rsidP="004E483B"/>
    <w:p w14:paraId="2EE32B5B" w14:textId="77777777" w:rsidR="00836389" w:rsidRDefault="00836389" w:rsidP="004E483B"/>
    <w:p w14:paraId="79C30CBB" w14:textId="47B34276" w:rsidR="00836389" w:rsidRPr="00836389" w:rsidRDefault="00836389" w:rsidP="004E483B">
      <w:r>
        <w:t xml:space="preserve">4. (8,-3), </w:t>
      </w:r>
      <w:r>
        <w:rPr>
          <w:i/>
        </w:rPr>
        <w:t>m</w:t>
      </w:r>
      <w:r>
        <w:t xml:space="preserve">= </w:t>
      </w:r>
      <w:r w:rsidR="00673D9D" w:rsidRPr="00B40793">
        <w:rPr>
          <w:position w:val="-24"/>
        </w:rPr>
        <w:object w:dxaOrig="240" w:dyaOrig="620" w14:anchorId="788C3F7C">
          <v:shape id="_x0000_i1042" type="#_x0000_t75" style="width:12pt;height:31pt" o:ole="">
            <v:imagedata r:id="rId51" o:title=""/>
          </v:shape>
          <o:OLEObject Type="Embed" ProgID="Equation.3" ShapeID="_x0000_i1042" DrawAspect="Content" ObjectID="_1256097991" r:id="rId52"/>
        </w:object>
      </w:r>
      <w:r>
        <w:tab/>
      </w:r>
      <w:r>
        <w:tab/>
      </w:r>
      <w:r>
        <w:tab/>
        <w:t xml:space="preserve">5. (-6,3), </w:t>
      </w:r>
      <w:r>
        <w:rPr>
          <w:i/>
        </w:rPr>
        <w:t>m</w:t>
      </w:r>
      <w:r>
        <w:t>= -</w:t>
      </w:r>
      <w:r w:rsidRPr="00836389">
        <w:t xml:space="preserve"> </w:t>
      </w:r>
      <w:r w:rsidRPr="00B40793">
        <w:rPr>
          <w:position w:val="-24"/>
        </w:rPr>
        <w:object w:dxaOrig="240" w:dyaOrig="620" w14:anchorId="766F346E">
          <v:shape id="_x0000_i1043" type="#_x0000_t75" style="width:12pt;height:31pt" o:ole="">
            <v:imagedata r:id="rId53" o:title=""/>
          </v:shape>
          <o:OLEObject Type="Embed" ProgID="Equation.3" ShapeID="_x0000_i1043" DrawAspect="Content" ObjectID="_1256097992" r:id="rId54"/>
        </w:object>
      </w:r>
      <w:r>
        <w:tab/>
      </w:r>
      <w:r>
        <w:tab/>
      </w:r>
      <w:r>
        <w:tab/>
      </w:r>
    </w:p>
    <w:p w14:paraId="3571603B" w14:textId="77777777" w:rsidR="00240825" w:rsidRDefault="00240825"/>
    <w:p w14:paraId="59461A6D" w14:textId="77777777" w:rsidR="00836389" w:rsidRDefault="00836389"/>
    <w:p w14:paraId="71709E23" w14:textId="77777777" w:rsidR="00836389" w:rsidRDefault="00836389"/>
    <w:p w14:paraId="086F9D0E" w14:textId="3CE8CAC6" w:rsidR="00836389" w:rsidRPr="00836389" w:rsidRDefault="00836389">
      <w:pPr>
        <w:rPr>
          <w:b/>
        </w:rPr>
      </w:pPr>
      <w:r>
        <w:rPr>
          <w:b/>
        </w:rPr>
        <w:t>Write each equation in standard form.</w:t>
      </w:r>
    </w:p>
    <w:p w14:paraId="2ADE9A04" w14:textId="77777777" w:rsidR="00240825" w:rsidRDefault="00240825"/>
    <w:p w14:paraId="38C7570E" w14:textId="642C58DC" w:rsidR="00240825" w:rsidRDefault="00836389">
      <w:r>
        <w:t>6. y-13 = 4(x-2)</w:t>
      </w:r>
      <w:r>
        <w:tab/>
      </w:r>
      <w:r>
        <w:tab/>
      </w:r>
      <w:r>
        <w:tab/>
        <w:t>7. y-1=-5(x+1)</w:t>
      </w:r>
      <w:r>
        <w:tab/>
      </w:r>
      <w:r>
        <w:tab/>
      </w:r>
      <w:r>
        <w:tab/>
        <w:t>8. y-6 = 1.3(x+7)</w:t>
      </w:r>
    </w:p>
    <w:p w14:paraId="1459CC16" w14:textId="77777777" w:rsidR="00836389" w:rsidRDefault="00836389"/>
    <w:p w14:paraId="53F72B80" w14:textId="77777777" w:rsidR="00836389" w:rsidRDefault="00836389"/>
    <w:p w14:paraId="4C4CC097" w14:textId="77777777" w:rsidR="00836389" w:rsidRDefault="00836389"/>
    <w:p w14:paraId="37853AB2" w14:textId="0E930CA3" w:rsidR="00836389" w:rsidRDefault="00836389">
      <w:pPr>
        <w:rPr>
          <w:b/>
        </w:rPr>
      </w:pPr>
      <w:r>
        <w:rPr>
          <w:b/>
        </w:rPr>
        <w:t>Write the following equations in point-slope form, slope-intercept form, and standard form. Then graph the slope-intercept equation.</w:t>
      </w:r>
    </w:p>
    <w:p w14:paraId="6DF6D804" w14:textId="77777777" w:rsidR="00836389" w:rsidRDefault="00836389">
      <w:pPr>
        <w:rPr>
          <w:b/>
        </w:rPr>
      </w:pPr>
    </w:p>
    <w:p w14:paraId="31CA03CB" w14:textId="336AE854" w:rsidR="00836389" w:rsidRDefault="00836389">
      <w:r>
        <w:t>9. The line that passes through (5,-3) with slope 10.</w:t>
      </w:r>
    </w:p>
    <w:p w14:paraId="275FBB5B" w14:textId="77777777" w:rsidR="00836389" w:rsidRDefault="00836389"/>
    <w:p w14:paraId="12A814C1" w14:textId="77777777" w:rsidR="00836389" w:rsidRDefault="00836389"/>
    <w:p w14:paraId="5530E982" w14:textId="77777777" w:rsidR="00836389" w:rsidRDefault="00836389"/>
    <w:p w14:paraId="507AFF4F" w14:textId="078E492C" w:rsidR="00836389" w:rsidRPr="00836389" w:rsidRDefault="00836389">
      <w:r>
        <w:t>10. The line that passes through (</w:t>
      </w:r>
      <w:r w:rsidR="00FC04CC">
        <w:t xml:space="preserve">0,-6) with slope </w:t>
      </w:r>
      <w:r w:rsidR="00FC04CC" w:rsidRPr="00B40793">
        <w:rPr>
          <w:position w:val="-24"/>
        </w:rPr>
        <w:object w:dxaOrig="240" w:dyaOrig="620" w14:anchorId="747A013C">
          <v:shape id="_x0000_i1044" type="#_x0000_t75" style="width:12pt;height:31pt" o:ole="">
            <v:imagedata r:id="rId55" o:title=""/>
          </v:shape>
          <o:OLEObject Type="Embed" ProgID="Equation.3" ShapeID="_x0000_i1044" DrawAspect="Content" ObjectID="_1256097993" r:id="rId56"/>
        </w:object>
      </w:r>
    </w:p>
    <w:p w14:paraId="5263987D" w14:textId="725EF51D" w:rsidR="00240825" w:rsidRDefault="00240825"/>
    <w:p w14:paraId="51DDDC89" w14:textId="77777777" w:rsidR="00240825" w:rsidRDefault="00240825"/>
    <w:p w14:paraId="4762478A" w14:textId="33C66ADD" w:rsidR="00240825" w:rsidRDefault="00DD3A2D">
      <w:pPr>
        <w:rPr>
          <w:b/>
        </w:rPr>
      </w:pPr>
      <w:r>
        <w:rPr>
          <w:b/>
        </w:rPr>
        <w:t xml:space="preserve">Find the Slope </w:t>
      </w:r>
    </w:p>
    <w:p w14:paraId="354C4396" w14:textId="77777777" w:rsidR="00DD3A2D" w:rsidRDefault="00DD3A2D">
      <w:pPr>
        <w:rPr>
          <w:b/>
        </w:rPr>
      </w:pPr>
    </w:p>
    <w:p w14:paraId="57E43761" w14:textId="0D5F2CDA" w:rsidR="00DD3A2D" w:rsidRPr="00DD3A2D" w:rsidRDefault="00DD3A2D">
      <w:r>
        <w:t>11. (1,1), (4,4)</w:t>
      </w:r>
      <w:r>
        <w:tab/>
      </w:r>
      <w:r>
        <w:tab/>
      </w:r>
      <w:r>
        <w:tab/>
        <w:t>12. (-6,0),(2,3)</w:t>
      </w:r>
      <w:r>
        <w:tab/>
      </w:r>
    </w:p>
    <w:p w14:paraId="205F55D2" w14:textId="22526EB3" w:rsidR="00240825" w:rsidRDefault="00240825"/>
    <w:p w14:paraId="046C2738" w14:textId="1F14382E" w:rsidR="00240825" w:rsidRDefault="00240825"/>
    <w:p w14:paraId="1748720D" w14:textId="65BBFD13" w:rsidR="00DD3A2D" w:rsidRDefault="001621EE">
      <w:r>
        <w:rPr>
          <w:noProof/>
        </w:rPr>
        <w:drawing>
          <wp:anchor distT="0" distB="0" distL="114300" distR="114300" simplePos="0" relativeHeight="251713536" behindDoc="0" locked="0" layoutInCell="1" allowOverlap="1" wp14:anchorId="2F698E81" wp14:editId="3361CF05">
            <wp:simplePos x="0" y="0"/>
            <wp:positionH relativeFrom="column">
              <wp:posOffset>3314700</wp:posOffset>
            </wp:positionH>
            <wp:positionV relativeFrom="paragraph">
              <wp:posOffset>45720</wp:posOffset>
            </wp:positionV>
            <wp:extent cx="2064385" cy="1943100"/>
            <wp:effectExtent l="0" t="0" r="0" b="12700"/>
            <wp:wrapTight wrapText="bothSides">
              <wp:wrapPolygon edited="0">
                <wp:start x="0" y="0"/>
                <wp:lineTo x="0" y="21459"/>
                <wp:lineTo x="21261" y="21459"/>
                <wp:lineTo x="2126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2.png"/>
                    <pic:cNvPicPr/>
                  </pic:nvPicPr>
                  <pic:blipFill>
                    <a:blip r:embed="rId57">
                      <a:extLst>
                        <a:ext uri="{28A0092B-C50C-407E-A947-70E740481C1C}">
                          <a14:useLocalDpi xmlns:a14="http://schemas.microsoft.com/office/drawing/2010/main" val="0"/>
                        </a:ext>
                      </a:extLst>
                    </a:blip>
                    <a:stretch>
                      <a:fillRect/>
                    </a:stretch>
                  </pic:blipFill>
                  <pic:spPr>
                    <a:xfrm>
                      <a:off x="0" y="0"/>
                      <a:ext cx="2064385" cy="1943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74CF35E3" wp14:editId="22275FAB">
            <wp:simplePos x="0" y="0"/>
            <wp:positionH relativeFrom="column">
              <wp:posOffset>342900</wp:posOffset>
            </wp:positionH>
            <wp:positionV relativeFrom="paragraph">
              <wp:posOffset>45720</wp:posOffset>
            </wp:positionV>
            <wp:extent cx="1957070" cy="1943100"/>
            <wp:effectExtent l="0" t="0" r="0" b="12700"/>
            <wp:wrapTight wrapText="bothSides">
              <wp:wrapPolygon edited="0">
                <wp:start x="0" y="0"/>
                <wp:lineTo x="0" y="21459"/>
                <wp:lineTo x="21306" y="21459"/>
                <wp:lineTo x="2130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1.png"/>
                    <pic:cNvPicPr/>
                  </pic:nvPicPr>
                  <pic:blipFill>
                    <a:blip r:embed="rId58">
                      <a:extLst>
                        <a:ext uri="{28A0092B-C50C-407E-A947-70E740481C1C}">
                          <a14:useLocalDpi xmlns:a14="http://schemas.microsoft.com/office/drawing/2010/main" val="0"/>
                        </a:ext>
                      </a:extLst>
                    </a:blip>
                    <a:stretch>
                      <a:fillRect/>
                    </a:stretch>
                  </pic:blipFill>
                  <pic:spPr>
                    <a:xfrm>
                      <a:off x="0" y="0"/>
                      <a:ext cx="1957070" cy="1943100"/>
                    </a:xfrm>
                    <a:prstGeom prst="rect">
                      <a:avLst/>
                    </a:prstGeom>
                  </pic:spPr>
                </pic:pic>
              </a:graphicData>
            </a:graphic>
            <wp14:sizeRelH relativeFrom="page">
              <wp14:pctWidth>0</wp14:pctWidth>
            </wp14:sizeRelH>
            <wp14:sizeRelV relativeFrom="page">
              <wp14:pctHeight>0</wp14:pctHeight>
            </wp14:sizeRelV>
          </wp:anchor>
        </w:drawing>
      </w:r>
      <w:r w:rsidR="00DD3A2D">
        <w:t>13.</w:t>
      </w:r>
      <w:r w:rsidR="00DD3A2D">
        <w:tab/>
        <w:t>14.</w:t>
      </w:r>
    </w:p>
    <w:p w14:paraId="7D6B4A2A" w14:textId="77777777" w:rsidR="00240825" w:rsidRDefault="00240825"/>
    <w:p w14:paraId="18093302" w14:textId="77777777" w:rsidR="00240825" w:rsidRDefault="00240825"/>
    <w:p w14:paraId="33F6900B" w14:textId="77777777" w:rsidR="00240825" w:rsidRDefault="00240825"/>
    <w:p w14:paraId="1500D84E" w14:textId="77777777" w:rsidR="00240825" w:rsidRDefault="00240825"/>
    <w:p w14:paraId="65E77716" w14:textId="77777777" w:rsidR="00DD3A2D" w:rsidRDefault="00DD3A2D">
      <w:pPr>
        <w:rPr>
          <w:b/>
        </w:rPr>
      </w:pPr>
    </w:p>
    <w:p w14:paraId="2534DBFC" w14:textId="1E680440" w:rsidR="00240825" w:rsidRDefault="00DD3A2D">
      <w:pPr>
        <w:rPr>
          <w:b/>
        </w:rPr>
      </w:pPr>
      <w:r w:rsidRPr="00DD3A2D">
        <w:rPr>
          <w:b/>
        </w:rPr>
        <w:t>Find the slope and y-intercept.</w:t>
      </w:r>
    </w:p>
    <w:p w14:paraId="1777C10D" w14:textId="3A597B51" w:rsidR="00DD3A2D" w:rsidRPr="00DD3A2D" w:rsidRDefault="00DD3A2D">
      <w:r w:rsidRPr="00DD3A2D">
        <w:t>15.</w:t>
      </w:r>
      <w:r>
        <w:t xml:space="preserve"> </w:t>
      </w:r>
      <w:r w:rsidR="000B0252" w:rsidRPr="00B40793">
        <w:rPr>
          <w:position w:val="-10"/>
        </w:rPr>
        <w:object w:dxaOrig="980" w:dyaOrig="300" w14:anchorId="6E54F06A">
          <v:shape id="_x0000_i1045" type="#_x0000_t75" style="width:49pt;height:15pt" o:ole="">
            <v:imagedata r:id="rId59" o:title=""/>
          </v:shape>
          <o:OLEObject Type="Embed" ProgID="Equation.3" ShapeID="_x0000_i1045" DrawAspect="Content" ObjectID="_1256097994" r:id="rId60"/>
        </w:object>
      </w:r>
      <w:r w:rsidRPr="00DD3A2D">
        <w:tab/>
      </w:r>
      <w:r w:rsidRPr="00DD3A2D">
        <w:tab/>
      </w:r>
      <w:r w:rsidRPr="00DD3A2D">
        <w:tab/>
      </w:r>
      <w:r w:rsidR="00673D9D">
        <w:tab/>
      </w:r>
      <w:r w:rsidR="00673D9D">
        <w:tab/>
      </w:r>
      <w:r w:rsidRPr="00DD3A2D">
        <w:tab/>
        <w:t>16.</w:t>
      </w:r>
      <w:r w:rsidR="000B0252" w:rsidRPr="000B0252">
        <w:t xml:space="preserve"> </w:t>
      </w:r>
      <w:r w:rsidR="000B0252" w:rsidRPr="00B40793">
        <w:rPr>
          <w:position w:val="-10"/>
        </w:rPr>
        <w:object w:dxaOrig="1100" w:dyaOrig="300" w14:anchorId="2893E428">
          <v:shape id="_x0000_i1046" type="#_x0000_t75" style="width:55pt;height:15pt" o:ole="">
            <v:imagedata r:id="rId61" o:title=""/>
          </v:shape>
          <o:OLEObject Type="Embed" ProgID="Equation.3" ShapeID="_x0000_i1046" DrawAspect="Content" ObjectID="_1256097995" r:id="rId62"/>
        </w:object>
      </w:r>
    </w:p>
    <w:p w14:paraId="77E81CDF" w14:textId="77777777" w:rsidR="00240825" w:rsidRDefault="00240825"/>
    <w:p w14:paraId="1EA89E69" w14:textId="77777777" w:rsidR="00240825" w:rsidRDefault="00240825"/>
    <w:p w14:paraId="15DCA47A" w14:textId="77777777" w:rsidR="00673D9D" w:rsidRDefault="00673D9D"/>
    <w:p w14:paraId="4C9E8BD3" w14:textId="77777777" w:rsidR="00673D9D" w:rsidRDefault="00673D9D"/>
    <w:p w14:paraId="7BD0797B" w14:textId="77777777" w:rsidR="00DD3A2D" w:rsidRDefault="00DD3A2D"/>
    <w:p w14:paraId="07D15282" w14:textId="77777777" w:rsidR="00DD3A2D" w:rsidRDefault="00DD3A2D"/>
    <w:p w14:paraId="0456EB38" w14:textId="158A7A58" w:rsidR="00DD3A2D" w:rsidRDefault="00DD3A2D">
      <w:r>
        <w:t>17. In the middle of the 1998 baseball season, Mark McGwire seemed to be on track to break the record for most runs batted in (RBIs). After 40 games, McGwire had 45 runs batted in. After 86 games, he had 87 runs batted in. Write a linear equation to estimate the number of runs batted in for any number of games that season.</w:t>
      </w:r>
    </w:p>
    <w:p w14:paraId="7C8441E1" w14:textId="77777777" w:rsidR="00DD3A2D" w:rsidRDefault="00DD3A2D"/>
    <w:p w14:paraId="78E0529D" w14:textId="77777777" w:rsidR="00DD3A2D" w:rsidRDefault="00DD3A2D"/>
    <w:p w14:paraId="50CE573B" w14:textId="77777777" w:rsidR="00DD3A2D" w:rsidRDefault="00DD3A2D"/>
    <w:p w14:paraId="16F55890" w14:textId="77777777" w:rsidR="00DD3A2D" w:rsidRDefault="00DD3A2D"/>
    <w:p w14:paraId="5D5355E4" w14:textId="77777777" w:rsidR="00DD3A2D" w:rsidRDefault="00DD3A2D"/>
    <w:p w14:paraId="38E3C81D" w14:textId="77777777" w:rsidR="00DD3A2D" w:rsidRDefault="00DD3A2D"/>
    <w:p w14:paraId="1580C938" w14:textId="77777777" w:rsidR="00DD3A2D" w:rsidRDefault="00DD3A2D"/>
    <w:p w14:paraId="08B4242B" w14:textId="77777777" w:rsidR="00DD3A2D" w:rsidRDefault="00DD3A2D"/>
    <w:p w14:paraId="01DC294B" w14:textId="77777777" w:rsidR="00DD3A2D" w:rsidRDefault="00DD3A2D"/>
    <w:p w14:paraId="7628C10A" w14:textId="77777777" w:rsidR="00DD3A2D" w:rsidRDefault="00DD3A2D"/>
    <w:p w14:paraId="14828F94" w14:textId="77777777" w:rsidR="00DD3A2D" w:rsidRDefault="00DD3A2D"/>
    <w:p w14:paraId="6112F3E7" w14:textId="77777777" w:rsidR="00DD3A2D" w:rsidRDefault="00DD3A2D"/>
    <w:p w14:paraId="0B11B65D" w14:textId="78E675C9" w:rsidR="00DD3A2D" w:rsidRDefault="00DD3A2D">
      <w:r>
        <w:t>18. How is the y-intercept related to a flat fee?</w:t>
      </w:r>
    </w:p>
    <w:p w14:paraId="3C4186F9" w14:textId="77777777" w:rsidR="00DD3A2D" w:rsidRDefault="00DD3A2D"/>
    <w:p w14:paraId="7084034A" w14:textId="0F1B0AB5" w:rsidR="00DD3A2D" w:rsidRDefault="00DD3A2D">
      <w:r>
        <w:t>Include the following in your answer:</w:t>
      </w:r>
    </w:p>
    <w:p w14:paraId="137F20D3" w14:textId="66A70552" w:rsidR="00DD3A2D" w:rsidRDefault="00DD3A2D" w:rsidP="00DD3A2D">
      <w:pPr>
        <w:pStyle w:val="ListParagraph"/>
        <w:numPr>
          <w:ilvl w:val="0"/>
          <w:numId w:val="10"/>
        </w:numPr>
      </w:pPr>
      <w:r>
        <w:t>The point at which the graph would cross the y-axis if your cellular phone service provider charges a rate of $.07 per minute plus a flat fee of $5.99.</w:t>
      </w:r>
    </w:p>
    <w:p w14:paraId="30840A5C" w14:textId="351B71B8" w:rsidR="00DD3A2D" w:rsidRDefault="00DD3A2D" w:rsidP="00DD3A2D">
      <w:pPr>
        <w:pStyle w:val="ListParagraph"/>
        <w:numPr>
          <w:ilvl w:val="0"/>
          <w:numId w:val="10"/>
        </w:numPr>
      </w:pPr>
      <w:r>
        <w:t>And a description of a situation in which the y-intercept of its graph is $25.</w:t>
      </w:r>
    </w:p>
    <w:p w14:paraId="5C410A48" w14:textId="46346072" w:rsidR="00BE3EF4" w:rsidRDefault="00BE3EF4"/>
    <w:p w14:paraId="4861D229" w14:textId="77777777" w:rsidR="00195E24" w:rsidRDefault="00195E24"/>
    <w:p w14:paraId="7328C7DE" w14:textId="77777777" w:rsidR="00F56E52" w:rsidRPr="008132C2" w:rsidRDefault="00F56E52" w:rsidP="00F56E52"/>
    <w:p w14:paraId="1BA390C2" w14:textId="77777777" w:rsidR="00195E24" w:rsidRDefault="00195E24">
      <w:pPr>
        <w:rPr>
          <w:b/>
        </w:rPr>
      </w:pPr>
      <w:r>
        <w:rPr>
          <w:b/>
        </w:rPr>
        <w:br w:type="page"/>
      </w:r>
    </w:p>
    <w:p w14:paraId="41980FCE" w14:textId="641A3C33" w:rsidR="0084729E" w:rsidRPr="00F75F51" w:rsidRDefault="0084729E" w:rsidP="0084729E">
      <w:pPr>
        <w:rPr>
          <w:u w:val="single"/>
        </w:rPr>
      </w:pPr>
      <w:r>
        <w:rPr>
          <w:sz w:val="36"/>
          <w:szCs w:val="36"/>
        </w:rPr>
        <w:t>Point-Slope Form</w:t>
      </w:r>
      <w:r>
        <w:rPr>
          <w:sz w:val="36"/>
          <w:szCs w:val="36"/>
        </w:rPr>
        <w:tab/>
      </w:r>
      <w:r>
        <w:rPr>
          <w:sz w:val="36"/>
          <w:szCs w:val="36"/>
        </w:rPr>
        <w:tab/>
      </w:r>
      <w:r>
        <w:rPr>
          <w:sz w:val="36"/>
          <w:szCs w:val="36"/>
        </w:rPr>
        <w:tab/>
        <w:t xml:space="preserve">         </w:t>
      </w:r>
      <w:r>
        <w:t>Name:_________KEY___________________</w:t>
      </w:r>
    </w:p>
    <w:p w14:paraId="01A335DF" w14:textId="77777777" w:rsidR="0084729E" w:rsidRDefault="0084729E" w:rsidP="0084729E">
      <w:r>
        <w:tab/>
      </w:r>
      <w:r>
        <w:tab/>
      </w:r>
      <w:r>
        <w:tab/>
        <w:t xml:space="preserve">           </w:t>
      </w:r>
      <w:r>
        <w:rPr>
          <w:sz w:val="36"/>
          <w:szCs w:val="36"/>
        </w:rPr>
        <w:t>+ Review</w:t>
      </w:r>
      <w:r>
        <w:rPr>
          <w:sz w:val="36"/>
          <w:szCs w:val="36"/>
        </w:rPr>
        <w:tab/>
      </w:r>
      <w:r>
        <w:t xml:space="preserve">                                                      Period:________</w:t>
      </w:r>
    </w:p>
    <w:p w14:paraId="6D564BEE" w14:textId="77777777" w:rsidR="0084729E" w:rsidRDefault="0084729E" w:rsidP="0084729E">
      <w:pPr>
        <w:rPr>
          <w:b/>
        </w:rPr>
      </w:pPr>
    </w:p>
    <w:p w14:paraId="22ABD1D7" w14:textId="77777777" w:rsidR="0084729E" w:rsidRDefault="0084729E" w:rsidP="0084729E">
      <w:pPr>
        <w:rPr>
          <w:b/>
        </w:rPr>
      </w:pPr>
      <w:r>
        <w:rPr>
          <w:b/>
        </w:rPr>
        <w:t>Write the point-slope form of an equation for a line that passes through each point with the given slope.</w:t>
      </w:r>
    </w:p>
    <w:p w14:paraId="349DE52C" w14:textId="77777777" w:rsidR="0084729E" w:rsidRDefault="0084729E" w:rsidP="0084729E">
      <w:pPr>
        <w:rPr>
          <w:b/>
        </w:rPr>
      </w:pPr>
    </w:p>
    <w:p w14:paraId="286D8813" w14:textId="77777777" w:rsidR="0084729E" w:rsidRDefault="0084729E" w:rsidP="0084729E">
      <w:r>
        <w:t xml:space="preserve">1. (3,8), </w:t>
      </w:r>
      <w:r>
        <w:rPr>
          <w:i/>
        </w:rPr>
        <w:t>m</w:t>
      </w:r>
      <w:r>
        <w:t>= 2</w:t>
      </w:r>
      <w:r>
        <w:tab/>
      </w:r>
      <w:r>
        <w:tab/>
      </w:r>
      <w:r>
        <w:tab/>
      </w:r>
      <w:r>
        <w:tab/>
        <w:t xml:space="preserve">2. (-4,-3), </w:t>
      </w:r>
      <w:r>
        <w:rPr>
          <w:i/>
        </w:rPr>
        <w:t>m</w:t>
      </w:r>
      <w:r>
        <w:t>=1</w:t>
      </w:r>
      <w:r>
        <w:tab/>
      </w:r>
      <w:r>
        <w:tab/>
      </w:r>
      <w:r>
        <w:tab/>
        <w:t xml:space="preserve">3. (-2,4), </w:t>
      </w:r>
      <w:r>
        <w:rPr>
          <w:i/>
        </w:rPr>
        <w:t>m</w:t>
      </w:r>
      <w:r>
        <w:t>=-3</w:t>
      </w:r>
    </w:p>
    <w:p w14:paraId="0D0A187F" w14:textId="0E48C47C" w:rsidR="0084729E" w:rsidRPr="004659FB" w:rsidRDefault="004659FB" w:rsidP="0084729E">
      <w:pPr>
        <w:rPr>
          <w:color w:val="FF0000"/>
        </w:rPr>
      </w:pPr>
      <w:r w:rsidRPr="004659FB">
        <w:rPr>
          <w:color w:val="FF0000"/>
        </w:rPr>
        <w:t>y-8=2(x-3)</w:t>
      </w:r>
      <w:r>
        <w:rPr>
          <w:color w:val="FF0000"/>
        </w:rPr>
        <w:tab/>
      </w:r>
      <w:r>
        <w:rPr>
          <w:color w:val="FF0000"/>
        </w:rPr>
        <w:tab/>
      </w:r>
      <w:r>
        <w:rPr>
          <w:color w:val="FF0000"/>
        </w:rPr>
        <w:tab/>
      </w:r>
      <w:r>
        <w:rPr>
          <w:color w:val="FF0000"/>
        </w:rPr>
        <w:tab/>
        <w:t>y+3=x+4</w:t>
      </w:r>
      <w:r>
        <w:rPr>
          <w:color w:val="FF0000"/>
        </w:rPr>
        <w:tab/>
      </w:r>
      <w:r>
        <w:rPr>
          <w:color w:val="FF0000"/>
        </w:rPr>
        <w:tab/>
      </w:r>
      <w:r>
        <w:rPr>
          <w:color w:val="FF0000"/>
        </w:rPr>
        <w:tab/>
      </w:r>
      <w:r>
        <w:rPr>
          <w:color w:val="FF0000"/>
        </w:rPr>
        <w:tab/>
        <w:t>y-4=-3(x+2)</w:t>
      </w:r>
    </w:p>
    <w:p w14:paraId="0BECCB3B" w14:textId="77777777" w:rsidR="0084729E" w:rsidRDefault="0084729E" w:rsidP="0084729E"/>
    <w:p w14:paraId="163D58BF" w14:textId="77777777" w:rsidR="0084729E" w:rsidRPr="00836389" w:rsidRDefault="0084729E" w:rsidP="0084729E">
      <w:r>
        <w:t xml:space="preserve">4. (8,-3), </w:t>
      </w:r>
      <w:r>
        <w:rPr>
          <w:i/>
        </w:rPr>
        <w:t>m</w:t>
      </w:r>
      <w:r>
        <w:t xml:space="preserve">= </w:t>
      </w:r>
      <w:r w:rsidRPr="00B40793">
        <w:rPr>
          <w:position w:val="-24"/>
        </w:rPr>
        <w:object w:dxaOrig="240" w:dyaOrig="620" w14:anchorId="77560184">
          <v:shape id="_x0000_i1047" type="#_x0000_t75" style="width:12pt;height:31pt" o:ole="">
            <v:imagedata r:id="rId63" o:title=""/>
          </v:shape>
          <o:OLEObject Type="Embed" ProgID="Equation.3" ShapeID="_x0000_i1047" DrawAspect="Content" ObjectID="_1256097996" r:id="rId64"/>
        </w:object>
      </w:r>
      <w:r>
        <w:tab/>
      </w:r>
      <w:r>
        <w:tab/>
      </w:r>
      <w:r>
        <w:tab/>
        <w:t xml:space="preserve">5. (-6,3), </w:t>
      </w:r>
      <w:r>
        <w:rPr>
          <w:i/>
        </w:rPr>
        <w:t>m</w:t>
      </w:r>
      <w:r>
        <w:t>= -</w:t>
      </w:r>
      <w:r w:rsidRPr="00836389">
        <w:t xml:space="preserve"> </w:t>
      </w:r>
      <w:r w:rsidRPr="00B40793">
        <w:rPr>
          <w:position w:val="-24"/>
        </w:rPr>
        <w:object w:dxaOrig="240" w:dyaOrig="620" w14:anchorId="39851592">
          <v:shape id="_x0000_i1048" type="#_x0000_t75" style="width:12pt;height:31pt" o:ole="">
            <v:imagedata r:id="rId65" o:title=""/>
          </v:shape>
          <o:OLEObject Type="Embed" ProgID="Equation.3" ShapeID="_x0000_i1048" DrawAspect="Content" ObjectID="_1256097997" r:id="rId66"/>
        </w:object>
      </w:r>
      <w:r>
        <w:tab/>
      </w:r>
      <w:r>
        <w:tab/>
      </w:r>
      <w:r>
        <w:tab/>
      </w:r>
    </w:p>
    <w:p w14:paraId="4A8267B6" w14:textId="18A69241" w:rsidR="0084729E" w:rsidRPr="004659FB" w:rsidRDefault="004659FB" w:rsidP="0084729E">
      <w:pPr>
        <w:rPr>
          <w:color w:val="FF0000"/>
        </w:rPr>
      </w:pPr>
      <w:r>
        <w:rPr>
          <w:color w:val="FF0000"/>
        </w:rPr>
        <w:t>y+3=3/4(x-8)</w:t>
      </w:r>
      <w:r>
        <w:rPr>
          <w:color w:val="FF0000"/>
        </w:rPr>
        <w:tab/>
      </w:r>
      <w:r>
        <w:rPr>
          <w:color w:val="FF0000"/>
        </w:rPr>
        <w:tab/>
      </w:r>
      <w:r>
        <w:rPr>
          <w:color w:val="FF0000"/>
        </w:rPr>
        <w:tab/>
      </w:r>
      <w:r>
        <w:rPr>
          <w:color w:val="FF0000"/>
        </w:rPr>
        <w:tab/>
        <w:t>y-3=-2/3(x+6)</w:t>
      </w:r>
    </w:p>
    <w:p w14:paraId="07D1802C" w14:textId="77777777" w:rsidR="0084729E" w:rsidRDefault="0084729E" w:rsidP="0084729E"/>
    <w:p w14:paraId="0B2EBD4D" w14:textId="77777777" w:rsidR="0084729E" w:rsidRDefault="0084729E" w:rsidP="0084729E"/>
    <w:p w14:paraId="1B20F7FC" w14:textId="77777777" w:rsidR="0084729E" w:rsidRPr="00836389" w:rsidRDefault="0084729E" w:rsidP="0084729E">
      <w:pPr>
        <w:rPr>
          <w:b/>
        </w:rPr>
      </w:pPr>
      <w:r>
        <w:rPr>
          <w:b/>
        </w:rPr>
        <w:t>Write each equation in standard form.</w:t>
      </w:r>
    </w:p>
    <w:p w14:paraId="5AD63D30" w14:textId="77777777" w:rsidR="0084729E" w:rsidRDefault="0084729E" w:rsidP="0084729E"/>
    <w:p w14:paraId="67F62E94" w14:textId="77777777" w:rsidR="0084729E" w:rsidRDefault="0084729E" w:rsidP="0084729E">
      <w:r>
        <w:t>6. y-13 = 4(x-2)</w:t>
      </w:r>
      <w:r>
        <w:tab/>
      </w:r>
      <w:r>
        <w:tab/>
      </w:r>
      <w:r>
        <w:tab/>
        <w:t>7. y-1=-5(x+1)</w:t>
      </w:r>
      <w:r>
        <w:tab/>
      </w:r>
      <w:r>
        <w:tab/>
      </w:r>
      <w:r>
        <w:tab/>
        <w:t>8. y-6 = 1.3(x+7)</w:t>
      </w:r>
    </w:p>
    <w:p w14:paraId="6A65E34B" w14:textId="224DDB1B" w:rsidR="0084729E" w:rsidRPr="004659FB" w:rsidRDefault="004659FB" w:rsidP="0084729E">
      <w:pPr>
        <w:rPr>
          <w:color w:val="FF0000"/>
        </w:rPr>
      </w:pPr>
      <w:r w:rsidRPr="004659FB">
        <w:rPr>
          <w:color w:val="FF0000"/>
        </w:rPr>
        <w:t>y-4x=5</w:t>
      </w:r>
      <w:r>
        <w:rPr>
          <w:color w:val="FF0000"/>
        </w:rPr>
        <w:tab/>
      </w:r>
      <w:r>
        <w:rPr>
          <w:color w:val="FF0000"/>
        </w:rPr>
        <w:tab/>
      </w:r>
      <w:r>
        <w:rPr>
          <w:color w:val="FF0000"/>
        </w:rPr>
        <w:tab/>
      </w:r>
      <w:r>
        <w:rPr>
          <w:color w:val="FF0000"/>
        </w:rPr>
        <w:tab/>
      </w:r>
      <w:r>
        <w:rPr>
          <w:color w:val="FF0000"/>
        </w:rPr>
        <w:tab/>
        <w:t>y+5x=4</w:t>
      </w:r>
      <w:r>
        <w:rPr>
          <w:color w:val="FF0000"/>
        </w:rPr>
        <w:tab/>
      </w:r>
      <w:r>
        <w:rPr>
          <w:color w:val="FF0000"/>
        </w:rPr>
        <w:tab/>
      </w:r>
      <w:r>
        <w:rPr>
          <w:color w:val="FF0000"/>
        </w:rPr>
        <w:tab/>
      </w:r>
      <w:r>
        <w:rPr>
          <w:color w:val="FF0000"/>
        </w:rPr>
        <w:tab/>
        <w:t>y-1.3x=15.1</w:t>
      </w:r>
    </w:p>
    <w:p w14:paraId="61CD93EE" w14:textId="0C393461" w:rsidR="0084729E" w:rsidRDefault="004659FB" w:rsidP="0084729E">
      <w:r>
        <w:tab/>
      </w:r>
      <w:r>
        <w:tab/>
      </w:r>
    </w:p>
    <w:p w14:paraId="26B0E994" w14:textId="77777777" w:rsidR="0084729E" w:rsidRDefault="0084729E" w:rsidP="0084729E"/>
    <w:p w14:paraId="6BFD9D9E" w14:textId="22DA6F14" w:rsidR="0084729E" w:rsidRDefault="0084729E" w:rsidP="0084729E">
      <w:pPr>
        <w:rPr>
          <w:b/>
        </w:rPr>
      </w:pPr>
      <w:r>
        <w:rPr>
          <w:b/>
        </w:rPr>
        <w:t xml:space="preserve">Write the following equations in point-slope form, slope-intercept form, and standard form. </w:t>
      </w:r>
    </w:p>
    <w:p w14:paraId="7B94A1D8" w14:textId="77777777" w:rsidR="0084729E" w:rsidRDefault="0084729E" w:rsidP="0084729E">
      <w:pPr>
        <w:rPr>
          <w:b/>
        </w:rPr>
      </w:pPr>
    </w:p>
    <w:p w14:paraId="1011C798" w14:textId="77777777" w:rsidR="0084729E" w:rsidRDefault="0084729E" w:rsidP="0084729E">
      <w:r>
        <w:t>9. The line that passes through (5,-3) with slope 10.</w:t>
      </w:r>
    </w:p>
    <w:p w14:paraId="72A80817" w14:textId="3869686D" w:rsidR="0084729E" w:rsidRPr="004659FB" w:rsidRDefault="004659FB" w:rsidP="0084729E">
      <w:pPr>
        <w:rPr>
          <w:color w:val="FF0000"/>
        </w:rPr>
      </w:pPr>
      <w:r>
        <w:tab/>
      </w:r>
      <w:r>
        <w:tab/>
      </w:r>
      <w:r>
        <w:rPr>
          <w:color w:val="FF0000"/>
        </w:rPr>
        <w:t>Y+3=10(x-5), y=10x-47, y-10x=-47</w:t>
      </w:r>
    </w:p>
    <w:p w14:paraId="334B5983" w14:textId="77777777" w:rsidR="0084729E" w:rsidRDefault="0084729E" w:rsidP="0084729E"/>
    <w:p w14:paraId="6CB5B381" w14:textId="77777777" w:rsidR="0084729E" w:rsidRPr="00836389" w:rsidRDefault="0084729E" w:rsidP="0084729E">
      <w:r>
        <w:t xml:space="preserve">10. The line that passes through (0,-6) with slope </w:t>
      </w:r>
      <w:r w:rsidRPr="00B40793">
        <w:rPr>
          <w:position w:val="-24"/>
        </w:rPr>
        <w:object w:dxaOrig="240" w:dyaOrig="620" w14:anchorId="41995C2E">
          <v:shape id="_x0000_i1049" type="#_x0000_t75" style="width:12pt;height:31pt" o:ole="">
            <v:imagedata r:id="rId67" o:title=""/>
          </v:shape>
          <o:OLEObject Type="Embed" ProgID="Equation.3" ShapeID="_x0000_i1049" DrawAspect="Content" ObjectID="_1256097998" r:id="rId68"/>
        </w:object>
      </w:r>
    </w:p>
    <w:p w14:paraId="11B44F8E" w14:textId="3CC8F6B8" w:rsidR="0084729E" w:rsidRPr="004659FB" w:rsidRDefault="004659FB" w:rsidP="0084729E">
      <w:pPr>
        <w:rPr>
          <w:color w:val="FF0000"/>
        </w:rPr>
      </w:pPr>
      <w:r>
        <w:tab/>
      </w:r>
      <w:r>
        <w:tab/>
      </w:r>
      <w:r>
        <w:rPr>
          <w:color w:val="FF0000"/>
        </w:rPr>
        <w:t>y+6=3/4(x), y=3/4x – 6, y – 3/4x=-6</w:t>
      </w:r>
    </w:p>
    <w:p w14:paraId="4D5CBF72" w14:textId="77777777" w:rsidR="0084729E" w:rsidRDefault="0084729E" w:rsidP="0084729E"/>
    <w:p w14:paraId="7A294F7A" w14:textId="77777777" w:rsidR="0084729E" w:rsidRDefault="0084729E" w:rsidP="0084729E">
      <w:pPr>
        <w:rPr>
          <w:b/>
        </w:rPr>
      </w:pPr>
      <w:r>
        <w:rPr>
          <w:b/>
        </w:rPr>
        <w:t xml:space="preserve">Find the Slope </w:t>
      </w:r>
    </w:p>
    <w:p w14:paraId="1DDAFE13" w14:textId="77777777" w:rsidR="0084729E" w:rsidRDefault="0084729E" w:rsidP="0084729E">
      <w:pPr>
        <w:rPr>
          <w:b/>
        </w:rPr>
      </w:pPr>
    </w:p>
    <w:p w14:paraId="7551D107" w14:textId="77777777" w:rsidR="0084729E" w:rsidRPr="00DD3A2D" w:rsidRDefault="0084729E" w:rsidP="0084729E">
      <w:r>
        <w:t>11. (1,1), (4,4)</w:t>
      </w:r>
      <w:r>
        <w:tab/>
      </w:r>
      <w:r>
        <w:tab/>
      </w:r>
      <w:r>
        <w:tab/>
        <w:t>12. (-6,0),(2,3)</w:t>
      </w:r>
      <w:r>
        <w:tab/>
      </w:r>
    </w:p>
    <w:p w14:paraId="5ECCE73D" w14:textId="7B86F2D8" w:rsidR="0084729E" w:rsidRPr="00E46427" w:rsidRDefault="004659FB" w:rsidP="0084729E">
      <w:pPr>
        <w:rPr>
          <w:color w:val="FF0000"/>
        </w:rPr>
      </w:pPr>
      <w:r w:rsidRPr="00E46427">
        <w:rPr>
          <w:color w:val="FF0000"/>
        </w:rPr>
        <w:t xml:space="preserve">             1</w:t>
      </w:r>
      <w:r w:rsidR="00E46427">
        <w:rPr>
          <w:color w:val="FF0000"/>
        </w:rPr>
        <w:tab/>
      </w:r>
      <w:r w:rsidR="00E46427">
        <w:rPr>
          <w:color w:val="FF0000"/>
        </w:rPr>
        <w:tab/>
      </w:r>
      <w:r w:rsidR="00E46427">
        <w:rPr>
          <w:color w:val="FF0000"/>
        </w:rPr>
        <w:tab/>
      </w:r>
      <w:r w:rsidR="00E46427">
        <w:rPr>
          <w:color w:val="FF0000"/>
        </w:rPr>
        <w:tab/>
      </w:r>
      <w:r w:rsidR="00E46427">
        <w:rPr>
          <w:color w:val="FF0000"/>
        </w:rPr>
        <w:tab/>
        <w:t>3/8</w:t>
      </w:r>
    </w:p>
    <w:p w14:paraId="75CFE600" w14:textId="77777777" w:rsidR="0084729E" w:rsidRDefault="0084729E" w:rsidP="0084729E"/>
    <w:p w14:paraId="43B77BD8" w14:textId="17B93F7F" w:rsidR="0084729E" w:rsidRDefault="0084729E" w:rsidP="0084729E">
      <w:r>
        <w:t>13.</w:t>
      </w:r>
      <w:r w:rsidR="00E46427">
        <w:t xml:space="preserve"> </w:t>
      </w:r>
      <w:r w:rsidR="00E46427" w:rsidRPr="00E46427">
        <w:rPr>
          <w:color w:val="FF0000"/>
        </w:rPr>
        <w:t>0</w:t>
      </w:r>
      <w:r>
        <w:tab/>
      </w:r>
      <w:r w:rsidR="00E46427">
        <w:tab/>
      </w:r>
      <w:r w:rsidR="00E46427">
        <w:tab/>
      </w:r>
      <w:r w:rsidR="00E46427">
        <w:tab/>
      </w:r>
      <w:r>
        <w:t>14.</w:t>
      </w:r>
      <w:r w:rsidR="00E46427" w:rsidRPr="00E46427">
        <w:rPr>
          <w:color w:val="FF0000"/>
        </w:rPr>
        <w:t>-3</w:t>
      </w:r>
    </w:p>
    <w:p w14:paraId="7116F265" w14:textId="77777777" w:rsidR="0084729E" w:rsidRDefault="0084729E" w:rsidP="0084729E"/>
    <w:p w14:paraId="185E003C" w14:textId="77777777" w:rsidR="0084729E" w:rsidRDefault="0084729E" w:rsidP="0084729E"/>
    <w:p w14:paraId="09D76BB4" w14:textId="77777777" w:rsidR="0084729E" w:rsidRDefault="0084729E" w:rsidP="0084729E">
      <w:pPr>
        <w:rPr>
          <w:b/>
        </w:rPr>
      </w:pPr>
      <w:r w:rsidRPr="00DD3A2D">
        <w:rPr>
          <w:b/>
        </w:rPr>
        <w:t>Find the slope and y-intercept.</w:t>
      </w:r>
    </w:p>
    <w:p w14:paraId="284B948F" w14:textId="77777777" w:rsidR="0084729E" w:rsidRPr="00DD3A2D" w:rsidRDefault="0084729E" w:rsidP="0084729E">
      <w:r w:rsidRPr="00DD3A2D">
        <w:t>15.</w:t>
      </w:r>
      <w:r>
        <w:t xml:space="preserve"> </w:t>
      </w:r>
      <w:r w:rsidRPr="00B40793">
        <w:rPr>
          <w:position w:val="-10"/>
        </w:rPr>
        <w:object w:dxaOrig="980" w:dyaOrig="300" w14:anchorId="337217E5">
          <v:shape id="_x0000_i1050" type="#_x0000_t75" style="width:49pt;height:15pt" o:ole="">
            <v:imagedata r:id="rId69" o:title=""/>
          </v:shape>
          <o:OLEObject Type="Embed" ProgID="Equation.3" ShapeID="_x0000_i1050" DrawAspect="Content" ObjectID="_1256097999" r:id="rId70"/>
        </w:object>
      </w:r>
      <w:r w:rsidRPr="00DD3A2D">
        <w:tab/>
      </w:r>
      <w:r w:rsidRPr="00DD3A2D">
        <w:tab/>
      </w:r>
      <w:r w:rsidRPr="00DD3A2D">
        <w:tab/>
      </w:r>
      <w:r>
        <w:tab/>
      </w:r>
      <w:r>
        <w:tab/>
      </w:r>
      <w:r w:rsidRPr="00DD3A2D">
        <w:tab/>
        <w:t>16.</w:t>
      </w:r>
      <w:r w:rsidRPr="000B0252">
        <w:t xml:space="preserve"> </w:t>
      </w:r>
      <w:r w:rsidRPr="00B40793">
        <w:rPr>
          <w:position w:val="-10"/>
        </w:rPr>
        <w:object w:dxaOrig="1100" w:dyaOrig="300" w14:anchorId="3B0B7519">
          <v:shape id="_x0000_i1051" type="#_x0000_t75" style="width:55pt;height:15pt" o:ole="">
            <v:imagedata r:id="rId71" o:title=""/>
          </v:shape>
          <o:OLEObject Type="Embed" ProgID="Equation.3" ShapeID="_x0000_i1051" DrawAspect="Content" ObjectID="_1256098000" r:id="rId72"/>
        </w:object>
      </w:r>
    </w:p>
    <w:p w14:paraId="768F0651" w14:textId="77777777" w:rsidR="0084729E" w:rsidRDefault="0084729E" w:rsidP="0084729E"/>
    <w:p w14:paraId="67F23F7E" w14:textId="0E23D888" w:rsidR="0084729E" w:rsidRPr="00AE2124" w:rsidRDefault="00AE2124" w:rsidP="0084729E">
      <w:pPr>
        <w:rPr>
          <w:color w:val="FF0000"/>
        </w:rPr>
      </w:pPr>
      <w:r>
        <w:rPr>
          <w:color w:val="FF0000"/>
        </w:rPr>
        <w:t>slope: 2, yint:8</w:t>
      </w:r>
      <w:r>
        <w:rPr>
          <w:color w:val="FF0000"/>
        </w:rPr>
        <w:tab/>
      </w:r>
      <w:r>
        <w:rPr>
          <w:color w:val="FF0000"/>
        </w:rPr>
        <w:tab/>
      </w:r>
      <w:r>
        <w:rPr>
          <w:color w:val="FF0000"/>
        </w:rPr>
        <w:tab/>
      </w:r>
      <w:r>
        <w:rPr>
          <w:color w:val="FF0000"/>
        </w:rPr>
        <w:tab/>
      </w:r>
      <w:r>
        <w:rPr>
          <w:color w:val="FF0000"/>
        </w:rPr>
        <w:tab/>
        <w:t>slope: -2/3, y-int: 1</w:t>
      </w:r>
    </w:p>
    <w:p w14:paraId="537ABE88" w14:textId="77777777" w:rsidR="0084729E" w:rsidRDefault="0084729E" w:rsidP="0084729E"/>
    <w:p w14:paraId="26EC479E" w14:textId="77777777" w:rsidR="0084729E" w:rsidRDefault="0084729E" w:rsidP="0084729E"/>
    <w:p w14:paraId="51843491" w14:textId="77777777" w:rsidR="0084729E" w:rsidRDefault="0084729E" w:rsidP="0084729E"/>
    <w:p w14:paraId="57E1730B" w14:textId="77777777" w:rsidR="0084729E" w:rsidRDefault="0084729E" w:rsidP="0084729E"/>
    <w:p w14:paraId="7F075B10" w14:textId="77777777" w:rsidR="0084729E" w:rsidRDefault="0084729E" w:rsidP="0084729E">
      <w:r>
        <w:t>17. In the middle of the 1998 baseball season, Mark McGwire seemed to be on track to break the record for most runs batted in (RBIs). After 40 games, McGwire had 45 runs batted in. After 86 games, he had 87 runs batted in. Write a linear equation to estimate the number of runs batted in for any number of games that season.</w:t>
      </w:r>
    </w:p>
    <w:p w14:paraId="583D6E7F" w14:textId="77777777" w:rsidR="0084729E" w:rsidRDefault="0084729E" w:rsidP="0084729E"/>
    <w:p w14:paraId="47C4D760" w14:textId="10368B63" w:rsidR="0084729E" w:rsidRPr="00AE2124" w:rsidRDefault="00AE2124" w:rsidP="0084729E">
      <w:pPr>
        <w:rPr>
          <w:color w:val="FF0000"/>
        </w:rPr>
      </w:pPr>
      <w:r w:rsidRPr="00AE2124">
        <w:rPr>
          <w:color w:val="FF0000"/>
        </w:rPr>
        <w:t>87-45/86-40 = 11/13</w:t>
      </w:r>
    </w:p>
    <w:p w14:paraId="65876486" w14:textId="77777777" w:rsidR="0084729E" w:rsidRDefault="0084729E" w:rsidP="0084729E"/>
    <w:p w14:paraId="1628630A" w14:textId="77777777" w:rsidR="0084729E" w:rsidRDefault="0084729E" w:rsidP="0084729E"/>
    <w:p w14:paraId="40145A45" w14:textId="77777777" w:rsidR="0084729E" w:rsidRDefault="0084729E" w:rsidP="0084729E"/>
    <w:p w14:paraId="67D7D5F1" w14:textId="77777777" w:rsidR="0084729E" w:rsidRDefault="0084729E" w:rsidP="0084729E"/>
    <w:p w14:paraId="5E376653" w14:textId="77777777" w:rsidR="0084729E" w:rsidRDefault="0084729E" w:rsidP="0084729E"/>
    <w:p w14:paraId="0E5D6DF3" w14:textId="77777777" w:rsidR="0084729E" w:rsidRDefault="0084729E" w:rsidP="0084729E">
      <w:r>
        <w:t>18. How is the y-intercept related to a flat fee?</w:t>
      </w:r>
    </w:p>
    <w:p w14:paraId="314FB70E" w14:textId="77777777" w:rsidR="0084729E" w:rsidRDefault="0084729E" w:rsidP="0084729E"/>
    <w:p w14:paraId="5A2E5B44" w14:textId="77777777" w:rsidR="0084729E" w:rsidRDefault="0084729E" w:rsidP="0084729E">
      <w:r>
        <w:t>Include the following in your answer:</w:t>
      </w:r>
    </w:p>
    <w:p w14:paraId="3F702EF9" w14:textId="77777777" w:rsidR="0084729E" w:rsidRDefault="0084729E" w:rsidP="0084729E">
      <w:pPr>
        <w:pStyle w:val="ListParagraph"/>
        <w:numPr>
          <w:ilvl w:val="0"/>
          <w:numId w:val="10"/>
        </w:numPr>
      </w:pPr>
      <w:r>
        <w:t>The point at which the graph would cross the y-axis if your cellular phone service provider charges a rate of $.07 per minute plus a flat fee of $5.99.</w:t>
      </w:r>
    </w:p>
    <w:p w14:paraId="4DC6D62E" w14:textId="77777777" w:rsidR="0084729E" w:rsidRDefault="0084729E" w:rsidP="0084729E">
      <w:pPr>
        <w:pStyle w:val="ListParagraph"/>
        <w:numPr>
          <w:ilvl w:val="0"/>
          <w:numId w:val="10"/>
        </w:numPr>
      </w:pPr>
      <w:r>
        <w:t>And a description of a situation in which the y-intercept of its graph is $25.</w:t>
      </w:r>
    </w:p>
    <w:p w14:paraId="32D8F0B2" w14:textId="77777777" w:rsidR="0084729E" w:rsidRDefault="0084729E">
      <w:pPr>
        <w:rPr>
          <w:b/>
        </w:rPr>
      </w:pPr>
    </w:p>
    <w:p w14:paraId="4796B1C8" w14:textId="183FD4B8" w:rsidR="0084729E" w:rsidRDefault="00AE2124" w:rsidP="00AE2124">
      <w:pPr>
        <w:pStyle w:val="ListParagraph"/>
        <w:numPr>
          <w:ilvl w:val="1"/>
          <w:numId w:val="10"/>
        </w:numPr>
        <w:rPr>
          <w:b/>
          <w:color w:val="FF0000"/>
        </w:rPr>
      </w:pPr>
      <w:r>
        <w:rPr>
          <w:b/>
          <w:color w:val="FF0000"/>
        </w:rPr>
        <w:t>The line will cross the y-axis at 5.99. eqn of line is y=.07x+5.99</w:t>
      </w:r>
    </w:p>
    <w:p w14:paraId="4179530A" w14:textId="7EE386B7" w:rsidR="00AE2124" w:rsidRDefault="00AE2124" w:rsidP="00AE2124">
      <w:pPr>
        <w:pStyle w:val="ListParagraph"/>
        <w:numPr>
          <w:ilvl w:val="1"/>
          <w:numId w:val="10"/>
        </w:numPr>
        <w:rPr>
          <w:b/>
          <w:color w:val="FF0000"/>
        </w:rPr>
      </w:pPr>
      <w:r>
        <w:rPr>
          <w:b/>
          <w:color w:val="FF0000"/>
        </w:rPr>
        <w:t>You are always charged 5.99 even if you talk for 0 minutes.</w:t>
      </w:r>
    </w:p>
    <w:p w14:paraId="7711BF44" w14:textId="5CA3F020" w:rsidR="00AE2124" w:rsidRPr="00AE2124" w:rsidRDefault="00AE2124" w:rsidP="00AE2124">
      <w:pPr>
        <w:pStyle w:val="ListParagraph"/>
        <w:numPr>
          <w:ilvl w:val="1"/>
          <w:numId w:val="10"/>
        </w:numPr>
        <w:rPr>
          <w:b/>
          <w:color w:val="FF0000"/>
        </w:rPr>
      </w:pPr>
      <w:r>
        <w:rPr>
          <w:b/>
          <w:color w:val="FF0000"/>
        </w:rPr>
        <w:t>If the y-int is 25, then you get an automatic charge of 25 if you talk for 0 minutes.</w:t>
      </w:r>
    </w:p>
    <w:p w14:paraId="7B2F2CAE" w14:textId="77777777" w:rsidR="0084729E" w:rsidRDefault="0084729E">
      <w:pPr>
        <w:rPr>
          <w:b/>
        </w:rPr>
      </w:pPr>
    </w:p>
    <w:p w14:paraId="0A075AE5" w14:textId="77777777" w:rsidR="0084729E" w:rsidRDefault="0084729E">
      <w:pPr>
        <w:rPr>
          <w:b/>
        </w:rPr>
      </w:pPr>
    </w:p>
    <w:p w14:paraId="5736B6F7" w14:textId="77777777" w:rsidR="0084729E" w:rsidRDefault="0084729E">
      <w:pPr>
        <w:rPr>
          <w:b/>
        </w:rPr>
      </w:pPr>
    </w:p>
    <w:p w14:paraId="69160F46" w14:textId="77777777" w:rsidR="0084729E" w:rsidRDefault="0084729E">
      <w:pPr>
        <w:rPr>
          <w:b/>
        </w:rPr>
      </w:pPr>
    </w:p>
    <w:p w14:paraId="0E54DFB4" w14:textId="77777777" w:rsidR="0084729E" w:rsidRDefault="0084729E">
      <w:pPr>
        <w:rPr>
          <w:b/>
        </w:rPr>
      </w:pPr>
    </w:p>
    <w:p w14:paraId="6916A5C0" w14:textId="77777777" w:rsidR="0084729E" w:rsidRDefault="0084729E">
      <w:pPr>
        <w:rPr>
          <w:b/>
        </w:rPr>
      </w:pPr>
    </w:p>
    <w:p w14:paraId="63D04932" w14:textId="77777777" w:rsidR="00AE2124" w:rsidRDefault="00AE2124">
      <w:pPr>
        <w:rPr>
          <w:b/>
        </w:rPr>
      </w:pPr>
    </w:p>
    <w:p w14:paraId="4894DF67" w14:textId="77777777" w:rsidR="00AE2124" w:rsidRDefault="00AE2124">
      <w:pPr>
        <w:rPr>
          <w:b/>
        </w:rPr>
      </w:pPr>
    </w:p>
    <w:p w14:paraId="124B3CE6" w14:textId="77777777" w:rsidR="00AE2124" w:rsidRDefault="00AE2124">
      <w:pPr>
        <w:rPr>
          <w:b/>
        </w:rPr>
      </w:pPr>
    </w:p>
    <w:p w14:paraId="6B6C0C28" w14:textId="77777777" w:rsidR="00AE2124" w:rsidRDefault="00AE2124">
      <w:pPr>
        <w:rPr>
          <w:b/>
        </w:rPr>
      </w:pPr>
    </w:p>
    <w:p w14:paraId="2B1B5B1C" w14:textId="77777777" w:rsidR="00AE2124" w:rsidRDefault="00AE2124">
      <w:pPr>
        <w:rPr>
          <w:b/>
        </w:rPr>
      </w:pPr>
    </w:p>
    <w:p w14:paraId="53830F52" w14:textId="77777777" w:rsidR="00AE2124" w:rsidRDefault="00AE2124">
      <w:pPr>
        <w:rPr>
          <w:b/>
        </w:rPr>
      </w:pPr>
    </w:p>
    <w:p w14:paraId="65EFA7EF" w14:textId="77777777" w:rsidR="00AE2124" w:rsidRDefault="00AE2124">
      <w:pPr>
        <w:rPr>
          <w:b/>
        </w:rPr>
      </w:pPr>
    </w:p>
    <w:p w14:paraId="360A7249" w14:textId="77777777" w:rsidR="00AE2124" w:rsidRDefault="00AE2124">
      <w:pPr>
        <w:rPr>
          <w:b/>
        </w:rPr>
      </w:pPr>
    </w:p>
    <w:p w14:paraId="49CF3B07" w14:textId="77777777" w:rsidR="00AE2124" w:rsidRDefault="00AE2124">
      <w:pPr>
        <w:rPr>
          <w:b/>
        </w:rPr>
      </w:pPr>
    </w:p>
    <w:p w14:paraId="2E185396" w14:textId="77777777" w:rsidR="00AE2124" w:rsidRDefault="00AE2124">
      <w:pPr>
        <w:rPr>
          <w:b/>
        </w:rPr>
      </w:pPr>
    </w:p>
    <w:p w14:paraId="764B6560" w14:textId="77777777" w:rsidR="00AE2124" w:rsidRDefault="00AE2124">
      <w:pPr>
        <w:rPr>
          <w:b/>
        </w:rPr>
      </w:pPr>
    </w:p>
    <w:p w14:paraId="457D0371" w14:textId="77777777" w:rsidR="00AE2124" w:rsidRDefault="00AE2124">
      <w:pPr>
        <w:rPr>
          <w:b/>
        </w:rPr>
      </w:pPr>
    </w:p>
    <w:p w14:paraId="67F9F1B8" w14:textId="77777777" w:rsidR="00AE2124" w:rsidRDefault="00AE2124">
      <w:pPr>
        <w:rPr>
          <w:b/>
        </w:rPr>
      </w:pPr>
    </w:p>
    <w:p w14:paraId="24E19AC8" w14:textId="77777777" w:rsidR="0084729E" w:rsidRDefault="0084729E">
      <w:pPr>
        <w:rPr>
          <w:b/>
        </w:rPr>
      </w:pPr>
    </w:p>
    <w:p w14:paraId="7DFBB0EF" w14:textId="77777777" w:rsidR="0084729E" w:rsidRDefault="0084729E">
      <w:pPr>
        <w:rPr>
          <w:b/>
        </w:rPr>
      </w:pPr>
    </w:p>
    <w:p w14:paraId="223F09CB" w14:textId="45384B0A" w:rsidR="00F56E52" w:rsidRDefault="00F56E52" w:rsidP="00F56E52">
      <w:pPr>
        <w:rPr>
          <w:b/>
        </w:rPr>
      </w:pPr>
      <w:r w:rsidRPr="008132C2">
        <w:rPr>
          <w:b/>
        </w:rPr>
        <w:t>Assessment of Lessons/Unit</w:t>
      </w:r>
    </w:p>
    <w:p w14:paraId="2E1887C9" w14:textId="77777777" w:rsidR="00D32042" w:rsidRDefault="00D32042" w:rsidP="00F56E52"/>
    <w:p w14:paraId="7E1DE895" w14:textId="75AC9F8A" w:rsidR="00D32042" w:rsidRDefault="00D32042" w:rsidP="00771E66">
      <w:pPr>
        <w:spacing w:line="480" w:lineRule="auto"/>
        <w:ind w:firstLine="720"/>
      </w:pPr>
      <w:r>
        <w:t>Each of the worksheets will serve as informal assessment for me. The students will have class time to work on them not only after they have learned the material, but also the day before the quiz will be a ‘work day’ where students can complete these assignments and ask questions before the quiz. I decided to build in this workday because this material is important and when I had the opportunity to teach it, the students struggled and I hope that this extra time will give students the extra time they need to let the concepts sink in.</w:t>
      </w:r>
      <w:r w:rsidR="00771E66">
        <w:t xml:space="preserve"> These worksheets will be collected at the end of the class on Thursday and graded to hand back to them. They will be receiving feedback throughout the time they have to work on each of these worksheets so they know if they are on the right track.</w:t>
      </w:r>
    </w:p>
    <w:p w14:paraId="2B04E4C9" w14:textId="49290A04" w:rsidR="00771E66" w:rsidRDefault="00D32042" w:rsidP="00771E66">
      <w:pPr>
        <w:spacing w:line="480" w:lineRule="auto"/>
        <w:ind w:firstLine="720"/>
      </w:pPr>
      <w:r>
        <w:t>On the Friday of that week, students will take a short quiz to measure what they have learned in these 3 days of lessons.</w:t>
      </w:r>
      <w:r w:rsidR="00771E66">
        <w:t xml:space="preserve"> This will be a formative assessment. I can grade these quizzes over the weekend and decide if I should move forward to the next section on Monday or if one more day needs to be spent on this material. I can also gain information on whether certain students do or do not understand the concepts. If the majority of the class seems to do poorly on the quiz, we will spend another day on the material. If there are only a few students who do poorly, I will seek those students out and work with them individually.</w:t>
      </w:r>
    </w:p>
    <w:p w14:paraId="79FF1080" w14:textId="13C4B4EE" w:rsidR="00771E66" w:rsidRDefault="00771E66" w:rsidP="00771E66">
      <w:pPr>
        <w:spacing w:line="480" w:lineRule="auto"/>
        <w:ind w:firstLine="720"/>
      </w:pPr>
      <w:r>
        <w:t>In addition to this quiz, there will be a chapter test at the end of this chapter. There will be another review assignment closer to the test day so the students can also have that extra practice before it is time to take the test.</w:t>
      </w:r>
    </w:p>
    <w:p w14:paraId="0826D2FE" w14:textId="77777777" w:rsidR="00F71B61" w:rsidRDefault="00F71B61" w:rsidP="00771E66">
      <w:pPr>
        <w:spacing w:line="480" w:lineRule="auto"/>
        <w:ind w:firstLine="720"/>
      </w:pPr>
    </w:p>
    <w:p w14:paraId="2932905E" w14:textId="77777777" w:rsidR="0084729E" w:rsidRDefault="0084729E" w:rsidP="00F71B61">
      <w:pPr>
        <w:spacing w:line="480" w:lineRule="auto"/>
        <w:jc w:val="center"/>
      </w:pPr>
    </w:p>
    <w:p w14:paraId="410627F6" w14:textId="677B0B1E" w:rsidR="00F71B61" w:rsidRDefault="00F71B61" w:rsidP="00F71B61">
      <w:pPr>
        <w:spacing w:line="480" w:lineRule="auto"/>
        <w:jc w:val="center"/>
        <w:rPr>
          <w:b/>
        </w:rPr>
      </w:pPr>
      <w:r w:rsidRPr="00F71B61">
        <w:rPr>
          <w:b/>
        </w:rPr>
        <w:t xml:space="preserve">Quiz </w:t>
      </w:r>
    </w:p>
    <w:p w14:paraId="0C477B73" w14:textId="6AD0C3E2" w:rsidR="00F71B61" w:rsidRDefault="00F71B61" w:rsidP="00F71B61">
      <w:pPr>
        <w:spacing w:line="480" w:lineRule="auto"/>
        <w:jc w:val="center"/>
      </w:pPr>
      <w:r>
        <w:t>Name:________________________________</w:t>
      </w:r>
    </w:p>
    <w:p w14:paraId="768C4C38" w14:textId="4F0CC66F" w:rsidR="006C121C" w:rsidRPr="006C121C" w:rsidRDefault="006C121C" w:rsidP="006C121C">
      <w:pPr>
        <w:spacing w:line="480" w:lineRule="auto"/>
        <w:rPr>
          <w:b/>
        </w:rPr>
      </w:pPr>
      <w:r>
        <w:rPr>
          <w:b/>
        </w:rPr>
        <w:t>Find the slope.</w:t>
      </w:r>
      <w:r>
        <w:tab/>
      </w:r>
      <w:r>
        <w:tab/>
      </w:r>
      <w:r>
        <w:tab/>
      </w:r>
      <w:r>
        <w:tab/>
      </w:r>
      <w:r>
        <w:tab/>
      </w:r>
      <w:r>
        <w:tab/>
      </w:r>
    </w:p>
    <w:p w14:paraId="3F30422E" w14:textId="6764BE62" w:rsidR="006C121C" w:rsidRDefault="006C121C" w:rsidP="006C121C">
      <w:pPr>
        <w:spacing w:line="480" w:lineRule="auto"/>
      </w:pPr>
      <w:r>
        <w:rPr>
          <w:noProof/>
        </w:rPr>
        <mc:AlternateContent>
          <mc:Choice Requires="wps">
            <w:drawing>
              <wp:anchor distT="0" distB="0" distL="114300" distR="114300" simplePos="0" relativeHeight="251719680" behindDoc="0" locked="0" layoutInCell="1" allowOverlap="1" wp14:anchorId="0A3A2BB3" wp14:editId="5DE1908B">
                <wp:simplePos x="0" y="0"/>
                <wp:positionH relativeFrom="column">
                  <wp:posOffset>-114300</wp:posOffset>
                </wp:positionH>
                <wp:positionV relativeFrom="paragraph">
                  <wp:posOffset>56515</wp:posOffset>
                </wp:positionV>
                <wp:extent cx="457200" cy="342900"/>
                <wp:effectExtent l="0" t="0" r="0" b="12700"/>
                <wp:wrapNone/>
                <wp:docPr id="34" name="Text Box 34"/>
                <wp:cNvGraphicFramePr/>
                <a:graphic xmlns:a="http://schemas.openxmlformats.org/drawingml/2006/main">
                  <a:graphicData uri="http://schemas.microsoft.com/office/word/2010/wordprocessingShape">
                    <wps:wsp>
                      <wps:cNvSpPr txBox="1"/>
                      <wps:spPr>
                        <a:xfrm>
                          <a:off x="0" y="0"/>
                          <a:ext cx="457200" cy="342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390EE9" w14:textId="34A8F40F" w:rsidR="00E46427" w:rsidRDefault="00E46427" w:rsidP="006C121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8" type="#_x0000_t202" style="position:absolute;margin-left:-8.95pt;margin-top:4.45pt;width:36pt;height:27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" fillcolor="white [3212]" stroked="f">
                <v:textbox>
                  <w:txbxContent>
                    <w:p w14:paraId="37390EE9" w14:textId="34A8F40F" w:rsidR="00E46427" w:rsidRDefault="00E46427" w:rsidP="006C121C">
                      <w:r>
                        <w:t>1.</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0FBF852C" wp14:editId="5B0C2A42">
                <wp:simplePos x="0" y="0"/>
                <wp:positionH relativeFrom="column">
                  <wp:posOffset>3429000</wp:posOffset>
                </wp:positionH>
                <wp:positionV relativeFrom="paragraph">
                  <wp:posOffset>170815</wp:posOffset>
                </wp:positionV>
                <wp:extent cx="457200" cy="342900"/>
                <wp:effectExtent l="0" t="0" r="0" b="12700"/>
                <wp:wrapNone/>
                <wp:docPr id="33" name="Text Box 33"/>
                <wp:cNvGraphicFramePr/>
                <a:graphic xmlns:a="http://schemas.openxmlformats.org/drawingml/2006/main">
                  <a:graphicData uri="http://schemas.microsoft.com/office/word/2010/wordprocessingShape">
                    <wps:wsp>
                      <wps:cNvSpPr txBox="1"/>
                      <wps:spPr>
                        <a:xfrm>
                          <a:off x="0" y="0"/>
                          <a:ext cx="457200" cy="342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427DAA" w14:textId="1FBFBDA9" w:rsidR="00E46427" w:rsidRDefault="00E4642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9" type="#_x0000_t202" style="position:absolute;margin-left:270pt;margin-top:13.45pt;width:36pt;height:27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" fillcolor="white [3212]" stroked="f">
                <v:textbox>
                  <w:txbxContent>
                    <w:p w14:paraId="75427DAA" w14:textId="1FBFBDA9" w:rsidR="00E46427" w:rsidRDefault="00E46427">
                      <w:r>
                        <w:t>2.</w:t>
                      </w:r>
                    </w:p>
                  </w:txbxContent>
                </v:textbox>
              </v:shape>
            </w:pict>
          </mc:Fallback>
        </mc:AlternateContent>
      </w:r>
      <w:r>
        <w:rPr>
          <w:noProof/>
        </w:rPr>
        <w:drawing>
          <wp:inline distT="0" distB="0" distL="0" distR="0" wp14:anchorId="1604DBE5" wp14:editId="3C43226C">
            <wp:extent cx="5943600" cy="23380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2338070"/>
                    </a:xfrm>
                    <a:prstGeom prst="rect">
                      <a:avLst/>
                    </a:prstGeom>
                  </pic:spPr>
                </pic:pic>
              </a:graphicData>
            </a:graphic>
          </wp:inline>
        </w:drawing>
      </w:r>
    </w:p>
    <w:p w14:paraId="3967AEA9" w14:textId="77777777" w:rsidR="006C121C" w:rsidRDefault="006C121C" w:rsidP="00F71B61">
      <w:pPr>
        <w:spacing w:line="480" w:lineRule="auto"/>
        <w:jc w:val="center"/>
      </w:pPr>
    </w:p>
    <w:p w14:paraId="59A45BF7" w14:textId="38256093" w:rsidR="006C121C" w:rsidRDefault="006C121C" w:rsidP="006C121C">
      <w:pPr>
        <w:spacing w:line="480" w:lineRule="auto"/>
      </w:pPr>
      <w:r>
        <w:t>3. (-1,4),(5,8)</w:t>
      </w:r>
    </w:p>
    <w:p w14:paraId="1168F304" w14:textId="77777777" w:rsidR="006C121C" w:rsidRDefault="006C121C" w:rsidP="00F71B61">
      <w:pPr>
        <w:spacing w:line="480" w:lineRule="auto"/>
        <w:jc w:val="center"/>
      </w:pPr>
    </w:p>
    <w:p w14:paraId="75FFDF0E" w14:textId="77777777" w:rsidR="006C121C" w:rsidRDefault="006C121C" w:rsidP="006C121C">
      <w:pPr>
        <w:ind w:left="-720" w:firstLine="720"/>
      </w:pPr>
      <w:r>
        <w:t>4. A ladder reaches a height of 16 feet on a wall. If the bottom of the ladder is placed 4 feet</w:t>
      </w:r>
    </w:p>
    <w:p w14:paraId="7E6B31C1" w14:textId="741D0BCD" w:rsidR="006C121C" w:rsidRDefault="006C121C" w:rsidP="006C121C">
      <w:r>
        <w:t>away from the wall, what is the slope of the ladder as a positive number?</w:t>
      </w:r>
    </w:p>
    <w:p w14:paraId="03A10985" w14:textId="77777777" w:rsidR="006C121C" w:rsidRDefault="006C121C" w:rsidP="006C121C"/>
    <w:p w14:paraId="53F6DC00" w14:textId="77777777" w:rsidR="006C121C" w:rsidRDefault="006C121C" w:rsidP="006C121C"/>
    <w:p w14:paraId="195AB115" w14:textId="62D4F4DA" w:rsidR="006C121C" w:rsidRDefault="006C121C" w:rsidP="006C121C"/>
    <w:p w14:paraId="474844FA" w14:textId="77777777" w:rsidR="006C121C" w:rsidRDefault="006C121C" w:rsidP="006C121C"/>
    <w:p w14:paraId="23315286" w14:textId="77777777" w:rsidR="006C121C" w:rsidRDefault="006C121C" w:rsidP="006C121C">
      <w:pPr>
        <w:ind w:left="-720"/>
      </w:pPr>
    </w:p>
    <w:p w14:paraId="3637AC88" w14:textId="1029424C" w:rsidR="006C121C" w:rsidRDefault="006C121C" w:rsidP="006C121C">
      <w:pPr>
        <w:ind w:left="-720"/>
        <w:rPr>
          <w:b/>
        </w:rPr>
      </w:pPr>
      <w:r w:rsidRPr="006C121C">
        <w:rPr>
          <w:b/>
        </w:rPr>
        <w:t>Write the following equations in slope-intercept form</w:t>
      </w:r>
      <w:r>
        <w:rPr>
          <w:b/>
        </w:rPr>
        <w:t xml:space="preserve"> </w:t>
      </w:r>
      <w:r w:rsidRPr="006C121C">
        <w:rPr>
          <w:b/>
        </w:rPr>
        <w:t xml:space="preserve">and </w:t>
      </w:r>
      <w:r>
        <w:rPr>
          <w:b/>
        </w:rPr>
        <w:t>sketch the graph</w:t>
      </w:r>
      <w:r w:rsidRPr="006C121C">
        <w:rPr>
          <w:b/>
        </w:rPr>
        <w:t>.</w:t>
      </w:r>
      <w:r>
        <w:rPr>
          <w:b/>
        </w:rPr>
        <w:t xml:space="preserve"> Identify the slope and the y-intercept.</w:t>
      </w:r>
    </w:p>
    <w:p w14:paraId="63076FCB" w14:textId="0A75E172" w:rsidR="006C121C" w:rsidRDefault="006C121C" w:rsidP="006C121C">
      <w:pPr>
        <w:ind w:left="-720"/>
        <w:rPr>
          <w:b/>
        </w:rPr>
      </w:pPr>
    </w:p>
    <w:p w14:paraId="2F589DC2" w14:textId="195743DC" w:rsidR="006C121C" w:rsidRDefault="006C121C" w:rsidP="006C121C">
      <w:pPr>
        <w:ind w:left="-720" w:firstLine="720"/>
      </w:pPr>
      <w:r>
        <w:t>5. 2x-6y=3</w:t>
      </w:r>
      <w:r>
        <w:tab/>
      </w:r>
      <w:r>
        <w:tab/>
      </w:r>
      <w:r>
        <w:tab/>
      </w:r>
      <w:r>
        <w:tab/>
      </w:r>
      <w:r>
        <w:tab/>
      </w:r>
      <w:r>
        <w:tab/>
        <w:t xml:space="preserve">             </w:t>
      </w:r>
      <w:r>
        <w:tab/>
        <w:t>6. 4y=-x+2</w:t>
      </w:r>
      <w:r>
        <w:tab/>
      </w:r>
      <w:r>
        <w:tab/>
      </w:r>
      <w:r>
        <w:tab/>
      </w:r>
      <w:r>
        <w:tab/>
      </w:r>
    </w:p>
    <w:p w14:paraId="0013D208" w14:textId="284CD0EF" w:rsidR="006C121C" w:rsidRDefault="006C121C" w:rsidP="006C121C">
      <w:pPr>
        <w:tabs>
          <w:tab w:val="left" w:pos="1640"/>
        </w:tabs>
      </w:pPr>
      <w:r>
        <w:tab/>
      </w:r>
      <w:r>
        <w:tab/>
      </w:r>
    </w:p>
    <w:p w14:paraId="434391B3" w14:textId="0DFAB225" w:rsidR="006C121C" w:rsidRDefault="006C121C" w:rsidP="006C121C">
      <w:pPr>
        <w:tabs>
          <w:tab w:val="left" w:pos="1640"/>
        </w:tabs>
      </w:pPr>
      <w:r w:rsidRPr="007573E8">
        <w:rPr>
          <w:b/>
          <w:noProof/>
        </w:rPr>
        <w:drawing>
          <wp:anchor distT="0" distB="0" distL="114300" distR="114300" simplePos="0" relativeHeight="251723776" behindDoc="1" locked="0" layoutInCell="1" allowOverlap="1" wp14:anchorId="7B512784" wp14:editId="6590E398">
            <wp:simplePos x="0" y="0"/>
            <wp:positionH relativeFrom="column">
              <wp:posOffset>3886200</wp:posOffset>
            </wp:positionH>
            <wp:positionV relativeFrom="paragraph">
              <wp:posOffset>167640</wp:posOffset>
            </wp:positionV>
            <wp:extent cx="2171700" cy="2022475"/>
            <wp:effectExtent l="0" t="0" r="12700" b="9525"/>
            <wp:wrapTight wrapText="bothSides">
              <wp:wrapPolygon edited="0">
                <wp:start x="0" y="0"/>
                <wp:lineTo x="0" y="21430"/>
                <wp:lineTo x="21474" y="21430"/>
                <wp:lineTo x="2147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rotWithShape="1">
                    <a:blip r:embed="rId9">
                      <a:extLst>
                        <a:ext uri="{28A0092B-C50C-407E-A947-70E740481C1C}">
                          <a14:useLocalDpi xmlns:a14="http://schemas.microsoft.com/office/drawing/2010/main" val="0"/>
                        </a:ext>
                      </a:extLst>
                    </a:blip>
                    <a:srcRect l="12376" t="11757" r="-165" b="1229"/>
                    <a:stretch/>
                  </pic:blipFill>
                  <pic:spPr bwMode="auto">
                    <a:xfrm>
                      <a:off x="0" y="0"/>
                      <a:ext cx="2171700" cy="202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73E8">
        <w:rPr>
          <w:b/>
          <w:noProof/>
        </w:rPr>
        <w:drawing>
          <wp:anchor distT="0" distB="0" distL="114300" distR="114300" simplePos="0" relativeHeight="251721728" behindDoc="1" locked="0" layoutInCell="1" allowOverlap="1" wp14:anchorId="0756E358" wp14:editId="22E08C24">
            <wp:simplePos x="0" y="0"/>
            <wp:positionH relativeFrom="column">
              <wp:posOffset>-228600</wp:posOffset>
            </wp:positionH>
            <wp:positionV relativeFrom="paragraph">
              <wp:posOffset>167640</wp:posOffset>
            </wp:positionV>
            <wp:extent cx="2171700" cy="2022475"/>
            <wp:effectExtent l="0" t="0" r="12700" b="9525"/>
            <wp:wrapTight wrapText="bothSides">
              <wp:wrapPolygon edited="0">
                <wp:start x="0" y="0"/>
                <wp:lineTo x="0" y="21430"/>
                <wp:lineTo x="21474" y="21430"/>
                <wp:lineTo x="2147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rotWithShape="1">
                    <a:blip r:embed="rId9">
                      <a:extLst>
                        <a:ext uri="{28A0092B-C50C-407E-A947-70E740481C1C}">
                          <a14:useLocalDpi xmlns:a14="http://schemas.microsoft.com/office/drawing/2010/main" val="0"/>
                        </a:ext>
                      </a:extLst>
                    </a:blip>
                    <a:srcRect l="12376" t="11757" r="-165" b="1229"/>
                    <a:stretch/>
                  </pic:blipFill>
                  <pic:spPr bwMode="auto">
                    <a:xfrm>
                      <a:off x="0" y="0"/>
                      <a:ext cx="2171700" cy="202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396808" w14:textId="1C413E2B" w:rsidR="006C121C" w:rsidRDefault="006C121C" w:rsidP="006C121C">
      <w:pPr>
        <w:tabs>
          <w:tab w:val="left" w:pos="1640"/>
        </w:tabs>
      </w:pPr>
    </w:p>
    <w:p w14:paraId="3F58B2E1" w14:textId="77777777" w:rsidR="006C121C" w:rsidRDefault="006C121C" w:rsidP="006C121C">
      <w:pPr>
        <w:tabs>
          <w:tab w:val="left" w:pos="1640"/>
        </w:tabs>
      </w:pPr>
    </w:p>
    <w:p w14:paraId="48D32F83" w14:textId="77777777" w:rsidR="006C121C" w:rsidRDefault="006C121C" w:rsidP="006C121C">
      <w:pPr>
        <w:tabs>
          <w:tab w:val="left" w:pos="1640"/>
        </w:tabs>
      </w:pPr>
    </w:p>
    <w:p w14:paraId="1D10CB1D" w14:textId="4FC4EDEA" w:rsidR="006C121C" w:rsidRDefault="006C121C" w:rsidP="006C121C">
      <w:pPr>
        <w:tabs>
          <w:tab w:val="left" w:pos="1640"/>
        </w:tabs>
      </w:pPr>
    </w:p>
    <w:p w14:paraId="200003FE" w14:textId="77777777" w:rsidR="006C121C" w:rsidRDefault="006C121C" w:rsidP="006C121C">
      <w:pPr>
        <w:tabs>
          <w:tab w:val="left" w:pos="1640"/>
        </w:tabs>
      </w:pPr>
    </w:p>
    <w:p w14:paraId="3BA5F354" w14:textId="65B1C4DC" w:rsidR="006C121C" w:rsidRDefault="006C121C" w:rsidP="006C121C">
      <w:pPr>
        <w:tabs>
          <w:tab w:val="left" w:pos="1640"/>
        </w:tabs>
        <w:rPr>
          <w:b/>
        </w:rPr>
      </w:pPr>
      <w:r>
        <w:rPr>
          <w:b/>
        </w:rPr>
        <w:t>Write the equation of the line.</w:t>
      </w:r>
    </w:p>
    <w:p w14:paraId="3921EDEF" w14:textId="77777777" w:rsidR="006C121C" w:rsidRDefault="006C121C" w:rsidP="006C121C">
      <w:pPr>
        <w:tabs>
          <w:tab w:val="left" w:pos="1640"/>
        </w:tabs>
        <w:rPr>
          <w:b/>
        </w:rPr>
      </w:pPr>
    </w:p>
    <w:p w14:paraId="6FDA205C" w14:textId="4F0003D3" w:rsidR="006C121C" w:rsidRDefault="006C121C" w:rsidP="006C121C">
      <w:pPr>
        <w:tabs>
          <w:tab w:val="left" w:pos="1640"/>
        </w:tabs>
      </w:pPr>
      <w:r>
        <w:t>7. The line that passes through point (3,3) with slope -</w:t>
      </w:r>
      <w:r w:rsidRPr="00BF6BA0">
        <w:rPr>
          <w:position w:val="-24"/>
        </w:rPr>
        <w:object w:dxaOrig="240" w:dyaOrig="620" w14:anchorId="407C2696">
          <v:shape id="_x0000_i1052" type="#_x0000_t75" style="width:12pt;height:31pt" o:ole="">
            <v:imagedata r:id="rId74" o:title=""/>
          </v:shape>
          <o:OLEObject Type="Embed" ProgID="Equation.3" ShapeID="_x0000_i1052" DrawAspect="Content" ObjectID="_1256098001" r:id="rId75"/>
        </w:object>
      </w:r>
      <w:r>
        <w:t>.</w:t>
      </w:r>
    </w:p>
    <w:p w14:paraId="56C141A4" w14:textId="77777777" w:rsidR="006C121C" w:rsidRDefault="006C121C" w:rsidP="006C121C">
      <w:pPr>
        <w:tabs>
          <w:tab w:val="left" w:pos="1640"/>
        </w:tabs>
      </w:pPr>
    </w:p>
    <w:p w14:paraId="4E9F87EC" w14:textId="77777777" w:rsidR="006C121C" w:rsidRDefault="006C121C" w:rsidP="006C121C">
      <w:pPr>
        <w:tabs>
          <w:tab w:val="left" w:pos="1640"/>
        </w:tabs>
      </w:pPr>
    </w:p>
    <w:p w14:paraId="592E5382" w14:textId="77777777" w:rsidR="006C121C" w:rsidRDefault="006C121C" w:rsidP="006C121C">
      <w:pPr>
        <w:tabs>
          <w:tab w:val="left" w:pos="1640"/>
        </w:tabs>
      </w:pPr>
    </w:p>
    <w:p w14:paraId="614675D8" w14:textId="77777777" w:rsidR="006C121C" w:rsidRDefault="006C121C" w:rsidP="006C121C">
      <w:pPr>
        <w:tabs>
          <w:tab w:val="left" w:pos="1640"/>
        </w:tabs>
      </w:pPr>
    </w:p>
    <w:p w14:paraId="6723D494" w14:textId="51D2A3B0" w:rsidR="006C121C" w:rsidRDefault="006C121C" w:rsidP="006C121C">
      <w:pPr>
        <w:tabs>
          <w:tab w:val="left" w:pos="1640"/>
        </w:tabs>
      </w:pPr>
      <w:r>
        <w:t xml:space="preserve">8. The line that passes through (-6,-2) with slope </w:t>
      </w:r>
      <w:r w:rsidRPr="00BF6BA0">
        <w:rPr>
          <w:position w:val="-24"/>
        </w:rPr>
        <w:object w:dxaOrig="240" w:dyaOrig="620" w14:anchorId="45C280C3">
          <v:shape id="_x0000_i1053" type="#_x0000_t75" style="width:12pt;height:31pt" o:ole="">
            <v:imagedata r:id="rId76" o:title=""/>
          </v:shape>
          <o:OLEObject Type="Embed" ProgID="Equation.3" ShapeID="_x0000_i1053" DrawAspect="Content" ObjectID="_1256098002" r:id="rId77"/>
        </w:object>
      </w:r>
    </w:p>
    <w:p w14:paraId="1D9D5F5C" w14:textId="77777777" w:rsidR="005D1B7F" w:rsidRDefault="005D1B7F" w:rsidP="006C121C">
      <w:pPr>
        <w:tabs>
          <w:tab w:val="left" w:pos="1640"/>
        </w:tabs>
      </w:pPr>
    </w:p>
    <w:p w14:paraId="39601481" w14:textId="77777777" w:rsidR="005D1B7F" w:rsidRDefault="005D1B7F" w:rsidP="006C121C">
      <w:pPr>
        <w:tabs>
          <w:tab w:val="left" w:pos="1640"/>
        </w:tabs>
      </w:pPr>
    </w:p>
    <w:p w14:paraId="35FF68AA" w14:textId="77777777" w:rsidR="005D1B7F" w:rsidRDefault="005D1B7F" w:rsidP="006C121C">
      <w:pPr>
        <w:tabs>
          <w:tab w:val="left" w:pos="1640"/>
        </w:tabs>
      </w:pPr>
    </w:p>
    <w:p w14:paraId="225F0665" w14:textId="3C62FD88" w:rsidR="005D1B7F" w:rsidRDefault="005D1B7F" w:rsidP="006C121C">
      <w:pPr>
        <w:tabs>
          <w:tab w:val="left" w:pos="1640"/>
        </w:tabs>
      </w:pPr>
      <w:r>
        <w:t>9. Why is slope important in architecture?</w:t>
      </w:r>
    </w:p>
    <w:p w14:paraId="199D2361" w14:textId="6611DA70" w:rsidR="005D1B7F" w:rsidRDefault="005D1B7F" w:rsidP="005D1B7F">
      <w:pPr>
        <w:tabs>
          <w:tab w:val="left" w:pos="1640"/>
        </w:tabs>
      </w:pPr>
      <w:r>
        <w:t>Include the following in your answer:</w:t>
      </w:r>
    </w:p>
    <w:p w14:paraId="69FB3AF6" w14:textId="149B5B42" w:rsidR="005D1B7F" w:rsidRDefault="005D1B7F" w:rsidP="005D1B7F">
      <w:pPr>
        <w:pStyle w:val="ListParagraph"/>
        <w:numPr>
          <w:ilvl w:val="0"/>
          <w:numId w:val="12"/>
        </w:numPr>
        <w:tabs>
          <w:tab w:val="left" w:pos="1640"/>
        </w:tabs>
      </w:pPr>
      <w:r>
        <w:t>An explanation of how to find the slope of a roof, and</w:t>
      </w:r>
    </w:p>
    <w:p w14:paraId="0AB31E3A" w14:textId="6BB61A47" w:rsidR="005D1B7F" w:rsidRDefault="005D1B7F" w:rsidP="005D1B7F">
      <w:pPr>
        <w:pStyle w:val="ListParagraph"/>
        <w:numPr>
          <w:ilvl w:val="0"/>
          <w:numId w:val="12"/>
        </w:numPr>
        <w:tabs>
          <w:tab w:val="left" w:pos="1640"/>
        </w:tabs>
      </w:pPr>
      <w:r>
        <w:t>A comparison of the appearance of rooms with different slopes.</w:t>
      </w:r>
    </w:p>
    <w:p w14:paraId="28B612AC" w14:textId="77777777" w:rsidR="006C121C" w:rsidRDefault="006C121C" w:rsidP="006C121C">
      <w:pPr>
        <w:tabs>
          <w:tab w:val="left" w:pos="1640"/>
        </w:tabs>
      </w:pPr>
    </w:p>
    <w:p w14:paraId="6BF72706" w14:textId="77777777" w:rsidR="006C121C" w:rsidRDefault="006C121C" w:rsidP="006C121C">
      <w:pPr>
        <w:tabs>
          <w:tab w:val="left" w:pos="1640"/>
        </w:tabs>
      </w:pPr>
    </w:p>
    <w:p w14:paraId="1D5D5259" w14:textId="77777777" w:rsidR="0084729E" w:rsidRDefault="0084729E" w:rsidP="006C121C">
      <w:pPr>
        <w:tabs>
          <w:tab w:val="left" w:pos="1640"/>
        </w:tabs>
      </w:pPr>
    </w:p>
    <w:p w14:paraId="202CD5E8" w14:textId="77777777" w:rsidR="0084729E" w:rsidRDefault="0084729E" w:rsidP="006C121C">
      <w:pPr>
        <w:tabs>
          <w:tab w:val="left" w:pos="1640"/>
        </w:tabs>
      </w:pPr>
    </w:p>
    <w:p w14:paraId="7316FA3F" w14:textId="77777777" w:rsidR="0084729E" w:rsidRDefault="0084729E" w:rsidP="006C121C">
      <w:pPr>
        <w:tabs>
          <w:tab w:val="left" w:pos="1640"/>
        </w:tabs>
      </w:pPr>
    </w:p>
    <w:p w14:paraId="538B4257" w14:textId="77777777" w:rsidR="0084729E" w:rsidRDefault="0084729E" w:rsidP="006C121C">
      <w:pPr>
        <w:tabs>
          <w:tab w:val="left" w:pos="1640"/>
        </w:tabs>
      </w:pPr>
    </w:p>
    <w:p w14:paraId="207CDC66" w14:textId="77777777" w:rsidR="0084729E" w:rsidRDefault="0084729E" w:rsidP="006C121C">
      <w:pPr>
        <w:tabs>
          <w:tab w:val="left" w:pos="1640"/>
        </w:tabs>
      </w:pPr>
    </w:p>
    <w:p w14:paraId="711FF1E5" w14:textId="77777777" w:rsidR="0084729E" w:rsidRDefault="0084729E" w:rsidP="006C121C">
      <w:pPr>
        <w:tabs>
          <w:tab w:val="left" w:pos="1640"/>
        </w:tabs>
      </w:pPr>
    </w:p>
    <w:p w14:paraId="718FCAE9" w14:textId="77777777" w:rsidR="0084729E" w:rsidRDefault="0084729E" w:rsidP="006C121C">
      <w:pPr>
        <w:tabs>
          <w:tab w:val="left" w:pos="1640"/>
        </w:tabs>
      </w:pPr>
    </w:p>
    <w:p w14:paraId="34683C10" w14:textId="77777777" w:rsidR="0084729E" w:rsidRDefault="0084729E" w:rsidP="006C121C">
      <w:pPr>
        <w:tabs>
          <w:tab w:val="left" w:pos="1640"/>
        </w:tabs>
      </w:pPr>
    </w:p>
    <w:p w14:paraId="1DD50F8D" w14:textId="77777777" w:rsidR="0084729E" w:rsidRDefault="0084729E" w:rsidP="006C121C">
      <w:pPr>
        <w:tabs>
          <w:tab w:val="left" w:pos="1640"/>
        </w:tabs>
      </w:pPr>
    </w:p>
    <w:p w14:paraId="11C2509E" w14:textId="77777777" w:rsidR="0084729E" w:rsidRDefault="0084729E" w:rsidP="006C121C">
      <w:pPr>
        <w:tabs>
          <w:tab w:val="left" w:pos="1640"/>
        </w:tabs>
      </w:pPr>
    </w:p>
    <w:p w14:paraId="669B804F" w14:textId="77777777" w:rsidR="0084729E" w:rsidRDefault="0084729E" w:rsidP="006C121C">
      <w:pPr>
        <w:tabs>
          <w:tab w:val="left" w:pos="1640"/>
        </w:tabs>
      </w:pPr>
    </w:p>
    <w:p w14:paraId="76963867" w14:textId="77777777" w:rsidR="0084729E" w:rsidRDefault="0084729E" w:rsidP="006C121C">
      <w:pPr>
        <w:tabs>
          <w:tab w:val="left" w:pos="1640"/>
        </w:tabs>
      </w:pPr>
    </w:p>
    <w:p w14:paraId="7BFEC239" w14:textId="77777777" w:rsidR="0084729E" w:rsidRDefault="0084729E" w:rsidP="006C121C">
      <w:pPr>
        <w:tabs>
          <w:tab w:val="left" w:pos="1640"/>
        </w:tabs>
      </w:pPr>
    </w:p>
    <w:p w14:paraId="776DF9D1" w14:textId="77777777" w:rsidR="0084729E" w:rsidRDefault="0084729E" w:rsidP="006C121C">
      <w:pPr>
        <w:tabs>
          <w:tab w:val="left" w:pos="1640"/>
        </w:tabs>
      </w:pPr>
    </w:p>
    <w:p w14:paraId="5115C388" w14:textId="77777777" w:rsidR="0084729E" w:rsidRDefault="0084729E" w:rsidP="006C121C">
      <w:pPr>
        <w:tabs>
          <w:tab w:val="left" w:pos="1640"/>
        </w:tabs>
      </w:pPr>
    </w:p>
    <w:p w14:paraId="4AFB14F1" w14:textId="77777777" w:rsidR="0084729E" w:rsidRDefault="0084729E" w:rsidP="006C121C">
      <w:pPr>
        <w:tabs>
          <w:tab w:val="left" w:pos="1640"/>
        </w:tabs>
      </w:pPr>
    </w:p>
    <w:p w14:paraId="1D5F47E8" w14:textId="77777777" w:rsidR="0084729E" w:rsidRDefault="0084729E" w:rsidP="006C121C">
      <w:pPr>
        <w:tabs>
          <w:tab w:val="left" w:pos="1640"/>
        </w:tabs>
      </w:pPr>
    </w:p>
    <w:p w14:paraId="6B564766" w14:textId="77777777" w:rsidR="0084729E" w:rsidRDefault="0084729E" w:rsidP="006C121C">
      <w:pPr>
        <w:tabs>
          <w:tab w:val="left" w:pos="1640"/>
        </w:tabs>
      </w:pPr>
    </w:p>
    <w:p w14:paraId="67FE1621" w14:textId="77777777" w:rsidR="0084729E" w:rsidRDefault="0084729E" w:rsidP="006C121C">
      <w:pPr>
        <w:tabs>
          <w:tab w:val="left" w:pos="1640"/>
        </w:tabs>
      </w:pPr>
    </w:p>
    <w:p w14:paraId="19A3D66B" w14:textId="77777777" w:rsidR="0084729E" w:rsidRDefault="0084729E" w:rsidP="006C121C">
      <w:pPr>
        <w:tabs>
          <w:tab w:val="left" w:pos="1640"/>
        </w:tabs>
      </w:pPr>
    </w:p>
    <w:p w14:paraId="3D6585F6" w14:textId="77777777" w:rsidR="0084729E" w:rsidRDefault="0084729E" w:rsidP="006C121C">
      <w:pPr>
        <w:tabs>
          <w:tab w:val="left" w:pos="1640"/>
        </w:tabs>
      </w:pPr>
    </w:p>
    <w:p w14:paraId="7AD105F5" w14:textId="77777777" w:rsidR="0084729E" w:rsidRDefault="0084729E" w:rsidP="006C121C">
      <w:pPr>
        <w:tabs>
          <w:tab w:val="left" w:pos="1640"/>
        </w:tabs>
      </w:pPr>
    </w:p>
    <w:p w14:paraId="3FDE6ECE" w14:textId="77777777" w:rsidR="0084729E" w:rsidRDefault="0084729E" w:rsidP="006C121C">
      <w:pPr>
        <w:tabs>
          <w:tab w:val="left" w:pos="1640"/>
        </w:tabs>
      </w:pPr>
    </w:p>
    <w:p w14:paraId="534DB6C4" w14:textId="77777777" w:rsidR="0084729E" w:rsidRDefault="0084729E" w:rsidP="006C121C">
      <w:pPr>
        <w:tabs>
          <w:tab w:val="left" w:pos="1640"/>
        </w:tabs>
      </w:pPr>
    </w:p>
    <w:p w14:paraId="6769668D" w14:textId="77777777" w:rsidR="0084729E" w:rsidRDefault="0084729E" w:rsidP="006C121C">
      <w:pPr>
        <w:tabs>
          <w:tab w:val="left" w:pos="1640"/>
        </w:tabs>
      </w:pPr>
    </w:p>
    <w:p w14:paraId="519017E6" w14:textId="77777777" w:rsidR="0084729E" w:rsidRDefault="0084729E" w:rsidP="006C121C">
      <w:pPr>
        <w:tabs>
          <w:tab w:val="left" w:pos="1640"/>
        </w:tabs>
      </w:pPr>
    </w:p>
    <w:p w14:paraId="2FAFB375" w14:textId="77777777" w:rsidR="0084729E" w:rsidRDefault="0084729E" w:rsidP="0084729E">
      <w:pPr>
        <w:spacing w:line="480" w:lineRule="auto"/>
        <w:jc w:val="center"/>
        <w:rPr>
          <w:b/>
        </w:rPr>
      </w:pPr>
      <w:r w:rsidRPr="00F71B61">
        <w:rPr>
          <w:b/>
        </w:rPr>
        <w:t xml:space="preserve">Quiz </w:t>
      </w:r>
    </w:p>
    <w:p w14:paraId="028467A0" w14:textId="77777777" w:rsidR="0084729E" w:rsidRDefault="0084729E" w:rsidP="0084729E">
      <w:pPr>
        <w:spacing w:line="480" w:lineRule="auto"/>
        <w:jc w:val="center"/>
      </w:pPr>
      <w:r>
        <w:t>Name:________________________________</w:t>
      </w:r>
    </w:p>
    <w:p w14:paraId="2C88099E" w14:textId="77777777" w:rsidR="0084729E" w:rsidRPr="006C121C" w:rsidRDefault="0084729E" w:rsidP="0084729E">
      <w:pPr>
        <w:spacing w:line="480" w:lineRule="auto"/>
        <w:rPr>
          <w:b/>
        </w:rPr>
      </w:pPr>
      <w:r>
        <w:rPr>
          <w:b/>
        </w:rPr>
        <w:t>Find the slope.</w:t>
      </w:r>
      <w:r>
        <w:tab/>
      </w:r>
      <w:r>
        <w:tab/>
      </w:r>
      <w:r>
        <w:tab/>
      </w:r>
      <w:r>
        <w:tab/>
      </w:r>
      <w:r>
        <w:tab/>
      </w:r>
      <w:r>
        <w:tab/>
      </w:r>
    </w:p>
    <w:p w14:paraId="79E5B77B" w14:textId="77777777" w:rsidR="0084729E" w:rsidRDefault="0084729E" w:rsidP="0084729E">
      <w:pPr>
        <w:spacing w:line="480" w:lineRule="auto"/>
      </w:pPr>
      <w:r>
        <w:rPr>
          <w:noProof/>
        </w:rPr>
        <mc:AlternateContent>
          <mc:Choice Requires="wps">
            <w:drawing>
              <wp:anchor distT="0" distB="0" distL="114300" distR="114300" simplePos="0" relativeHeight="251726848" behindDoc="0" locked="0" layoutInCell="1" allowOverlap="1" wp14:anchorId="50D1B996" wp14:editId="18C98E94">
                <wp:simplePos x="0" y="0"/>
                <wp:positionH relativeFrom="column">
                  <wp:posOffset>-114300</wp:posOffset>
                </wp:positionH>
                <wp:positionV relativeFrom="paragraph">
                  <wp:posOffset>56515</wp:posOffset>
                </wp:positionV>
                <wp:extent cx="457200" cy="342900"/>
                <wp:effectExtent l="0" t="0" r="0" b="12700"/>
                <wp:wrapNone/>
                <wp:docPr id="37" name="Text Box 37"/>
                <wp:cNvGraphicFramePr/>
                <a:graphic xmlns:a="http://schemas.openxmlformats.org/drawingml/2006/main">
                  <a:graphicData uri="http://schemas.microsoft.com/office/word/2010/wordprocessingShape">
                    <wps:wsp>
                      <wps:cNvSpPr txBox="1"/>
                      <wps:spPr>
                        <a:xfrm>
                          <a:off x="0" y="0"/>
                          <a:ext cx="457200" cy="342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F7B7D2" w14:textId="77777777" w:rsidR="00E46427" w:rsidRDefault="00E46427" w:rsidP="0084729E">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40" type="#_x0000_t202" style="position:absolute;margin-left:-8.95pt;margin-top:4.45pt;width:36pt;height:27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" fillcolor="white [3212]" stroked="f">
                <v:textbox>
                  <w:txbxContent>
                    <w:p w14:paraId="74F7B7D2" w14:textId="77777777" w:rsidR="00E46427" w:rsidRDefault="00E46427" w:rsidP="0084729E">
                      <w:r>
                        <w:t>1.</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076F8A80" wp14:editId="5D2115F5">
                <wp:simplePos x="0" y="0"/>
                <wp:positionH relativeFrom="column">
                  <wp:posOffset>3429000</wp:posOffset>
                </wp:positionH>
                <wp:positionV relativeFrom="paragraph">
                  <wp:posOffset>170815</wp:posOffset>
                </wp:positionV>
                <wp:extent cx="457200" cy="342900"/>
                <wp:effectExtent l="0" t="0" r="0" b="12700"/>
                <wp:wrapNone/>
                <wp:docPr id="38" name="Text Box 38"/>
                <wp:cNvGraphicFramePr/>
                <a:graphic xmlns:a="http://schemas.openxmlformats.org/drawingml/2006/main">
                  <a:graphicData uri="http://schemas.microsoft.com/office/word/2010/wordprocessingShape">
                    <wps:wsp>
                      <wps:cNvSpPr txBox="1"/>
                      <wps:spPr>
                        <a:xfrm>
                          <a:off x="0" y="0"/>
                          <a:ext cx="457200" cy="342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9D8964" w14:textId="77777777" w:rsidR="00E46427" w:rsidRDefault="00E46427" w:rsidP="0084729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41" type="#_x0000_t202" style="position:absolute;margin-left:270pt;margin-top:13.45pt;width:36pt;height:27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" fillcolor="white [3212]" stroked="f">
                <v:textbox>
                  <w:txbxContent>
                    <w:p w14:paraId="519D8964" w14:textId="77777777" w:rsidR="00E46427" w:rsidRDefault="00E46427" w:rsidP="0084729E">
                      <w:r>
                        <w:t>2.</w:t>
                      </w:r>
                    </w:p>
                  </w:txbxContent>
                </v:textbox>
              </v:shape>
            </w:pict>
          </mc:Fallback>
        </mc:AlternateContent>
      </w:r>
      <w:r>
        <w:rPr>
          <w:noProof/>
        </w:rPr>
        <w:drawing>
          <wp:inline distT="0" distB="0" distL="0" distR="0" wp14:anchorId="59544074" wp14:editId="103983ED">
            <wp:extent cx="5943600" cy="2338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2338070"/>
                    </a:xfrm>
                    <a:prstGeom prst="rect">
                      <a:avLst/>
                    </a:prstGeom>
                  </pic:spPr>
                </pic:pic>
              </a:graphicData>
            </a:graphic>
          </wp:inline>
        </w:drawing>
      </w:r>
    </w:p>
    <w:p w14:paraId="7CBCECA8" w14:textId="2A574A6F" w:rsidR="0084729E" w:rsidRPr="001F11DB" w:rsidRDefault="001F11DB" w:rsidP="0084729E">
      <w:pPr>
        <w:spacing w:line="480" w:lineRule="auto"/>
        <w:jc w:val="center"/>
        <w:rPr>
          <w:color w:val="FF0000"/>
        </w:rPr>
      </w:pPr>
      <w:r w:rsidRPr="001F11DB">
        <w:rPr>
          <w:color w:val="FF0000"/>
        </w:rPr>
        <w:t>-2/3</w:t>
      </w:r>
      <w:r w:rsidRPr="001F11DB">
        <w:rPr>
          <w:color w:val="FF0000"/>
        </w:rPr>
        <w:tab/>
      </w:r>
      <w:r w:rsidRPr="001F11DB">
        <w:rPr>
          <w:color w:val="FF0000"/>
        </w:rPr>
        <w:tab/>
      </w:r>
      <w:r w:rsidRPr="001F11DB">
        <w:rPr>
          <w:color w:val="FF0000"/>
        </w:rPr>
        <w:tab/>
      </w:r>
      <w:r w:rsidRPr="001F11DB">
        <w:rPr>
          <w:color w:val="FF0000"/>
        </w:rPr>
        <w:tab/>
      </w:r>
      <w:r w:rsidRPr="001F11DB">
        <w:rPr>
          <w:color w:val="FF0000"/>
        </w:rPr>
        <w:tab/>
      </w:r>
      <w:r w:rsidRPr="001F11DB">
        <w:rPr>
          <w:color w:val="FF0000"/>
        </w:rPr>
        <w:tab/>
      </w:r>
      <w:r w:rsidRPr="001F11DB">
        <w:rPr>
          <w:color w:val="FF0000"/>
        </w:rPr>
        <w:tab/>
      </w:r>
      <w:r w:rsidRPr="001F11DB">
        <w:rPr>
          <w:color w:val="FF0000"/>
        </w:rPr>
        <w:tab/>
      </w:r>
      <w:r w:rsidRPr="001F11DB">
        <w:rPr>
          <w:color w:val="FF0000"/>
        </w:rPr>
        <w:tab/>
        <w:t>-3</w:t>
      </w:r>
    </w:p>
    <w:p w14:paraId="76CFD659" w14:textId="77777777" w:rsidR="0084729E" w:rsidRDefault="0084729E" w:rsidP="0084729E">
      <w:pPr>
        <w:spacing w:line="480" w:lineRule="auto"/>
      </w:pPr>
      <w:r>
        <w:t>3. (-1,4),(5,8)</w:t>
      </w:r>
    </w:p>
    <w:p w14:paraId="1E5F1523" w14:textId="44C27A0E" w:rsidR="0084729E" w:rsidRPr="001F11DB" w:rsidRDefault="001F11DB" w:rsidP="001F11DB">
      <w:pPr>
        <w:spacing w:line="480" w:lineRule="auto"/>
        <w:rPr>
          <w:color w:val="FF0000"/>
        </w:rPr>
      </w:pPr>
      <w:r w:rsidRPr="001F11DB">
        <w:rPr>
          <w:color w:val="FF0000"/>
        </w:rPr>
        <w:t>2/3</w:t>
      </w:r>
    </w:p>
    <w:p w14:paraId="40BA9C7B" w14:textId="77777777" w:rsidR="0084729E" w:rsidRDefault="0084729E" w:rsidP="0084729E">
      <w:pPr>
        <w:ind w:left="-720" w:firstLine="720"/>
      </w:pPr>
      <w:r>
        <w:t>4. A ladder reaches a height of 16 feet on a wall. If the bottom of the ladder is placed 4 feet</w:t>
      </w:r>
    </w:p>
    <w:p w14:paraId="5212006F" w14:textId="77777777" w:rsidR="0084729E" w:rsidRDefault="0084729E" w:rsidP="0084729E">
      <w:r>
        <w:t>away from the wall, what is the slope of the ladder as a positive number?</w:t>
      </w:r>
    </w:p>
    <w:p w14:paraId="17A795CB" w14:textId="77777777" w:rsidR="0084729E" w:rsidRDefault="0084729E" w:rsidP="0084729E"/>
    <w:p w14:paraId="56678275" w14:textId="10645122" w:rsidR="0084729E" w:rsidRPr="001F11DB" w:rsidRDefault="001F11DB" w:rsidP="0084729E">
      <w:pPr>
        <w:rPr>
          <w:color w:val="FF0000"/>
        </w:rPr>
      </w:pPr>
      <w:r w:rsidRPr="001F11DB">
        <w:rPr>
          <w:color w:val="FF0000"/>
        </w:rPr>
        <w:t>4</w:t>
      </w:r>
    </w:p>
    <w:p w14:paraId="5C049DC4" w14:textId="77777777" w:rsidR="0084729E" w:rsidRDefault="0084729E" w:rsidP="0084729E"/>
    <w:p w14:paraId="38254B2F" w14:textId="77777777" w:rsidR="0084729E" w:rsidRDefault="0084729E" w:rsidP="0084729E">
      <w:pPr>
        <w:ind w:left="-720"/>
      </w:pPr>
    </w:p>
    <w:p w14:paraId="09C221E5" w14:textId="77777777" w:rsidR="0084729E" w:rsidRDefault="0084729E" w:rsidP="0084729E">
      <w:pPr>
        <w:ind w:left="-720"/>
        <w:rPr>
          <w:b/>
        </w:rPr>
      </w:pPr>
      <w:r w:rsidRPr="006C121C">
        <w:rPr>
          <w:b/>
        </w:rPr>
        <w:t>Write the following equations in slope-intercept form</w:t>
      </w:r>
      <w:r>
        <w:rPr>
          <w:b/>
        </w:rPr>
        <w:t xml:space="preserve"> </w:t>
      </w:r>
      <w:r w:rsidRPr="006C121C">
        <w:rPr>
          <w:b/>
        </w:rPr>
        <w:t xml:space="preserve">and </w:t>
      </w:r>
      <w:r>
        <w:rPr>
          <w:b/>
        </w:rPr>
        <w:t>sketch the graph</w:t>
      </w:r>
      <w:r w:rsidRPr="006C121C">
        <w:rPr>
          <w:b/>
        </w:rPr>
        <w:t>.</w:t>
      </w:r>
      <w:r>
        <w:rPr>
          <w:b/>
        </w:rPr>
        <w:t xml:space="preserve"> Identify the slope and the y-intercept.</w:t>
      </w:r>
    </w:p>
    <w:p w14:paraId="779AFD2B" w14:textId="77777777" w:rsidR="0084729E" w:rsidRDefault="0084729E" w:rsidP="0084729E">
      <w:pPr>
        <w:ind w:left="-720"/>
        <w:rPr>
          <w:b/>
        </w:rPr>
      </w:pPr>
    </w:p>
    <w:p w14:paraId="0FEF568E" w14:textId="3F3F7EE8" w:rsidR="0084729E" w:rsidRDefault="0084729E" w:rsidP="0084729E">
      <w:pPr>
        <w:ind w:left="-720" w:firstLine="720"/>
      </w:pPr>
      <w:r>
        <w:t>5. 2x-6y=3</w:t>
      </w:r>
      <w:r>
        <w:tab/>
      </w:r>
      <w:r w:rsidR="001F11DB">
        <w:t>y=1/3x-3</w:t>
      </w:r>
      <w:r>
        <w:tab/>
      </w:r>
      <w:r>
        <w:tab/>
      </w:r>
      <w:r>
        <w:tab/>
      </w:r>
      <w:r>
        <w:tab/>
      </w:r>
      <w:r>
        <w:tab/>
        <w:t xml:space="preserve">             </w:t>
      </w:r>
      <w:r>
        <w:tab/>
        <w:t>6. 4y=-x+2</w:t>
      </w:r>
      <w:r>
        <w:tab/>
      </w:r>
      <w:r w:rsidR="001F11DB">
        <w:t>y=-1/4x+1/2</w:t>
      </w:r>
      <w:r>
        <w:tab/>
      </w:r>
      <w:r>
        <w:tab/>
      </w:r>
      <w:r>
        <w:tab/>
      </w:r>
    </w:p>
    <w:p w14:paraId="6BD849D8" w14:textId="62B89420" w:rsidR="0084729E" w:rsidRDefault="001F11DB" w:rsidP="0084729E">
      <w:pPr>
        <w:tabs>
          <w:tab w:val="left" w:pos="1640"/>
        </w:tabs>
      </w:pPr>
      <w:r w:rsidRPr="007573E8">
        <w:rPr>
          <w:b/>
          <w:noProof/>
        </w:rPr>
        <w:drawing>
          <wp:anchor distT="0" distB="0" distL="114300" distR="114300" simplePos="0" relativeHeight="251728896" behindDoc="1" locked="0" layoutInCell="1" allowOverlap="1" wp14:anchorId="0986D027" wp14:editId="38E29EB6">
            <wp:simplePos x="0" y="0"/>
            <wp:positionH relativeFrom="column">
              <wp:posOffset>3200400</wp:posOffset>
            </wp:positionH>
            <wp:positionV relativeFrom="paragraph">
              <wp:posOffset>53340</wp:posOffset>
            </wp:positionV>
            <wp:extent cx="2171700" cy="2022475"/>
            <wp:effectExtent l="0" t="0" r="12700" b="9525"/>
            <wp:wrapTight wrapText="bothSides">
              <wp:wrapPolygon edited="0">
                <wp:start x="0" y="0"/>
                <wp:lineTo x="0" y="21430"/>
                <wp:lineTo x="21474" y="21430"/>
                <wp:lineTo x="2147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rotWithShape="1">
                    <a:blip r:embed="rId9">
                      <a:extLst>
                        <a:ext uri="{28A0092B-C50C-407E-A947-70E740481C1C}">
                          <a14:useLocalDpi xmlns:a14="http://schemas.microsoft.com/office/drawing/2010/main" val="0"/>
                        </a:ext>
                      </a:extLst>
                    </a:blip>
                    <a:srcRect l="12376" t="11757" r="-165" b="1229"/>
                    <a:stretch/>
                  </pic:blipFill>
                  <pic:spPr bwMode="auto">
                    <a:xfrm>
                      <a:off x="0" y="0"/>
                      <a:ext cx="2171700" cy="202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73E8">
        <w:rPr>
          <w:b/>
          <w:noProof/>
        </w:rPr>
        <w:drawing>
          <wp:anchor distT="0" distB="0" distL="114300" distR="114300" simplePos="0" relativeHeight="251727872" behindDoc="1" locked="0" layoutInCell="1" allowOverlap="1" wp14:anchorId="61A2F4FE" wp14:editId="21E78767">
            <wp:simplePos x="0" y="0"/>
            <wp:positionH relativeFrom="column">
              <wp:posOffset>-228600</wp:posOffset>
            </wp:positionH>
            <wp:positionV relativeFrom="paragraph">
              <wp:posOffset>167640</wp:posOffset>
            </wp:positionV>
            <wp:extent cx="2171700" cy="2022475"/>
            <wp:effectExtent l="0" t="0" r="12700" b="9525"/>
            <wp:wrapTight wrapText="bothSides">
              <wp:wrapPolygon edited="0">
                <wp:start x="0" y="0"/>
                <wp:lineTo x="0" y="21430"/>
                <wp:lineTo x="21474" y="21430"/>
                <wp:lineTo x="2147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rotWithShape="1">
                    <a:blip r:embed="rId9">
                      <a:extLst>
                        <a:ext uri="{28A0092B-C50C-407E-A947-70E740481C1C}">
                          <a14:useLocalDpi xmlns:a14="http://schemas.microsoft.com/office/drawing/2010/main" val="0"/>
                        </a:ext>
                      </a:extLst>
                    </a:blip>
                    <a:srcRect l="12376" t="11757" r="-165" b="1229"/>
                    <a:stretch/>
                  </pic:blipFill>
                  <pic:spPr bwMode="auto">
                    <a:xfrm>
                      <a:off x="0" y="0"/>
                      <a:ext cx="2171700" cy="202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29E">
        <w:tab/>
      </w:r>
      <w:r w:rsidR="0084729E">
        <w:tab/>
      </w:r>
    </w:p>
    <w:p w14:paraId="6395CF83" w14:textId="29CAC371" w:rsidR="0084729E" w:rsidRDefault="0084729E" w:rsidP="0084729E">
      <w:pPr>
        <w:tabs>
          <w:tab w:val="left" w:pos="1640"/>
        </w:tabs>
      </w:pPr>
    </w:p>
    <w:p w14:paraId="0546D219" w14:textId="77777777" w:rsidR="0084729E" w:rsidRDefault="0084729E" w:rsidP="0084729E">
      <w:pPr>
        <w:tabs>
          <w:tab w:val="left" w:pos="1640"/>
        </w:tabs>
      </w:pPr>
    </w:p>
    <w:p w14:paraId="08F6C614" w14:textId="27C11A92" w:rsidR="0084729E" w:rsidRDefault="0084729E" w:rsidP="0084729E">
      <w:pPr>
        <w:tabs>
          <w:tab w:val="left" w:pos="1640"/>
        </w:tabs>
      </w:pPr>
    </w:p>
    <w:p w14:paraId="7E199B31" w14:textId="36251EB8" w:rsidR="0084729E" w:rsidRDefault="001F11DB" w:rsidP="0084729E">
      <w:pPr>
        <w:tabs>
          <w:tab w:val="left" w:pos="1640"/>
        </w:tabs>
      </w:pPr>
      <w:r>
        <w:rPr>
          <w:noProof/>
        </w:rPr>
        <mc:AlternateContent>
          <mc:Choice Requires="wps">
            <w:drawing>
              <wp:anchor distT="0" distB="0" distL="114300" distR="114300" simplePos="0" relativeHeight="251753472" behindDoc="0" locked="0" layoutInCell="1" allowOverlap="1" wp14:anchorId="5152EFB1" wp14:editId="1E72B6CE">
                <wp:simplePos x="0" y="0"/>
                <wp:positionH relativeFrom="column">
                  <wp:posOffset>1354455</wp:posOffset>
                </wp:positionH>
                <wp:positionV relativeFrom="paragraph">
                  <wp:posOffset>91440</wp:posOffset>
                </wp:positionV>
                <wp:extent cx="1923122" cy="481037"/>
                <wp:effectExtent l="76200" t="76200" r="33020" b="154305"/>
                <wp:wrapNone/>
                <wp:docPr id="61" name="Straight Arrow Connector 61"/>
                <wp:cNvGraphicFramePr/>
                <a:graphic xmlns:a="http://schemas.openxmlformats.org/drawingml/2006/main">
                  <a:graphicData uri="http://schemas.microsoft.com/office/word/2010/wordprocessingShape">
                    <wps:wsp>
                      <wps:cNvCnPr/>
                      <wps:spPr>
                        <a:xfrm>
                          <a:off x="0" y="0"/>
                          <a:ext cx="1923122" cy="481037"/>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106.65pt;margin-top:7.2pt;width:151.45pt;height:37.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" strokecolor="#4f81bd [3204]" strokeweight="2pt">
                <v:stroke startarrow="open" endarrow="open"/>
                <v:shadow on="t" opacity="24903f" mv:blur="40000f" origin=",.5" offset="0,20000emu"/>
              </v:shape>
            </w:pict>
          </mc:Fallback>
        </mc:AlternateContent>
      </w:r>
    </w:p>
    <w:p w14:paraId="3763B444" w14:textId="77777777" w:rsidR="0084729E" w:rsidRDefault="0084729E" w:rsidP="0084729E">
      <w:pPr>
        <w:tabs>
          <w:tab w:val="left" w:pos="1640"/>
        </w:tabs>
      </w:pPr>
    </w:p>
    <w:p w14:paraId="07076C26" w14:textId="1783CD01" w:rsidR="0084729E" w:rsidRDefault="001F11DB" w:rsidP="0084729E">
      <w:pPr>
        <w:tabs>
          <w:tab w:val="left" w:pos="1640"/>
        </w:tabs>
      </w:pPr>
      <w:r>
        <w:rPr>
          <w:noProof/>
        </w:rPr>
        <mc:AlternateContent>
          <mc:Choice Requires="wps">
            <w:drawing>
              <wp:anchor distT="0" distB="0" distL="114300" distR="114300" simplePos="0" relativeHeight="251752448" behindDoc="0" locked="0" layoutInCell="1" allowOverlap="1" wp14:anchorId="365C6DF7" wp14:editId="072C8B2A">
                <wp:simplePos x="0" y="0"/>
                <wp:positionH relativeFrom="column">
                  <wp:posOffset>-2070735</wp:posOffset>
                </wp:positionH>
                <wp:positionV relativeFrom="paragraph">
                  <wp:posOffset>226695</wp:posOffset>
                </wp:positionV>
                <wp:extent cx="1831389" cy="555626"/>
                <wp:effectExtent l="50800" t="76200" r="22860" b="130175"/>
                <wp:wrapNone/>
                <wp:docPr id="10" name="Straight Arrow Connector 10"/>
                <wp:cNvGraphicFramePr/>
                <a:graphic xmlns:a="http://schemas.openxmlformats.org/drawingml/2006/main">
                  <a:graphicData uri="http://schemas.microsoft.com/office/word/2010/wordprocessingShape">
                    <wps:wsp>
                      <wps:cNvCnPr/>
                      <wps:spPr>
                        <a:xfrm flipV="1">
                          <a:off x="0" y="0"/>
                          <a:ext cx="1831389" cy="555626"/>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63pt;margin-top:17.85pt;width:144.2pt;height:43.7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" strokecolor="#4f81bd [3204]" strokeweight="2pt">
                <v:stroke startarrow="open" endarrow="open"/>
                <v:shadow on="t" opacity="24903f" mv:blur="40000f" origin=",.5" offset="0,20000emu"/>
              </v:shape>
            </w:pict>
          </mc:Fallback>
        </mc:AlternateContent>
      </w:r>
    </w:p>
    <w:p w14:paraId="42CCA04E" w14:textId="77777777" w:rsidR="0084729E" w:rsidRDefault="0084729E" w:rsidP="0084729E">
      <w:pPr>
        <w:tabs>
          <w:tab w:val="left" w:pos="1640"/>
        </w:tabs>
        <w:rPr>
          <w:b/>
        </w:rPr>
      </w:pPr>
      <w:r>
        <w:rPr>
          <w:b/>
        </w:rPr>
        <w:t>Write the equation of the line.</w:t>
      </w:r>
    </w:p>
    <w:p w14:paraId="3F2EBA82" w14:textId="77777777" w:rsidR="0084729E" w:rsidRDefault="0084729E" w:rsidP="0084729E">
      <w:pPr>
        <w:tabs>
          <w:tab w:val="left" w:pos="1640"/>
        </w:tabs>
        <w:rPr>
          <w:b/>
        </w:rPr>
      </w:pPr>
    </w:p>
    <w:p w14:paraId="7EB5F5D3" w14:textId="77777777" w:rsidR="0084729E" w:rsidRDefault="0084729E" w:rsidP="0084729E">
      <w:pPr>
        <w:tabs>
          <w:tab w:val="left" w:pos="1640"/>
        </w:tabs>
      </w:pPr>
      <w:r>
        <w:t>7. The line that passes through point (3,3) with slope -</w:t>
      </w:r>
      <w:r w:rsidRPr="00BF6BA0">
        <w:rPr>
          <w:position w:val="-24"/>
        </w:rPr>
        <w:object w:dxaOrig="240" w:dyaOrig="620" w14:anchorId="140260CA">
          <v:shape id="_x0000_i1054" type="#_x0000_t75" style="width:12pt;height:31pt" o:ole="">
            <v:imagedata r:id="rId78" o:title=""/>
          </v:shape>
          <o:OLEObject Type="Embed" ProgID="Equation.3" ShapeID="_x0000_i1054" DrawAspect="Content" ObjectID="_1256098003" r:id="rId79"/>
        </w:object>
      </w:r>
      <w:r>
        <w:t>.</w:t>
      </w:r>
    </w:p>
    <w:p w14:paraId="25A48F5F" w14:textId="31DBCB10" w:rsidR="0084729E" w:rsidRPr="001F11DB" w:rsidRDefault="001F11DB" w:rsidP="0084729E">
      <w:pPr>
        <w:tabs>
          <w:tab w:val="left" w:pos="1640"/>
        </w:tabs>
        <w:rPr>
          <w:color w:val="FF0000"/>
        </w:rPr>
      </w:pPr>
      <w:r w:rsidRPr="001F11DB">
        <w:rPr>
          <w:color w:val="FF0000"/>
        </w:rPr>
        <w:t>y-3=-6/5(x-3)</w:t>
      </w:r>
    </w:p>
    <w:p w14:paraId="351D02C2" w14:textId="77777777" w:rsidR="0084729E" w:rsidRDefault="0084729E" w:rsidP="0084729E">
      <w:pPr>
        <w:tabs>
          <w:tab w:val="left" w:pos="1640"/>
        </w:tabs>
      </w:pPr>
    </w:p>
    <w:p w14:paraId="34FF9EC0" w14:textId="77777777" w:rsidR="0084729E" w:rsidRDefault="0084729E" w:rsidP="0084729E">
      <w:pPr>
        <w:tabs>
          <w:tab w:val="left" w:pos="1640"/>
        </w:tabs>
      </w:pPr>
    </w:p>
    <w:p w14:paraId="4D79F029" w14:textId="77777777" w:rsidR="0084729E" w:rsidRDefault="0084729E" w:rsidP="0084729E">
      <w:pPr>
        <w:tabs>
          <w:tab w:val="left" w:pos="1640"/>
        </w:tabs>
      </w:pPr>
    </w:p>
    <w:p w14:paraId="59FF2883" w14:textId="77777777" w:rsidR="0084729E" w:rsidRDefault="0084729E" w:rsidP="0084729E">
      <w:pPr>
        <w:tabs>
          <w:tab w:val="left" w:pos="1640"/>
        </w:tabs>
      </w:pPr>
      <w:r>
        <w:t xml:space="preserve">8. The line that passes through (-6,-2) with slope </w:t>
      </w:r>
      <w:r w:rsidRPr="00BF6BA0">
        <w:rPr>
          <w:position w:val="-24"/>
        </w:rPr>
        <w:object w:dxaOrig="240" w:dyaOrig="620" w14:anchorId="3A47F110">
          <v:shape id="_x0000_i1055" type="#_x0000_t75" style="width:12pt;height:31pt" o:ole="">
            <v:imagedata r:id="rId80" o:title=""/>
          </v:shape>
          <o:OLEObject Type="Embed" ProgID="Equation.3" ShapeID="_x0000_i1055" DrawAspect="Content" ObjectID="_1256098004" r:id="rId81"/>
        </w:object>
      </w:r>
    </w:p>
    <w:p w14:paraId="2CC21EB4" w14:textId="5809F090" w:rsidR="0084729E" w:rsidRPr="001F11DB" w:rsidRDefault="001F11DB" w:rsidP="0084729E">
      <w:pPr>
        <w:tabs>
          <w:tab w:val="left" w:pos="1640"/>
        </w:tabs>
        <w:rPr>
          <w:color w:val="FF0000"/>
        </w:rPr>
      </w:pPr>
      <w:r w:rsidRPr="001F11DB">
        <w:rPr>
          <w:color w:val="FF0000"/>
        </w:rPr>
        <w:t>y+2=2/3(x+6)</w:t>
      </w:r>
    </w:p>
    <w:p w14:paraId="2E20B58F" w14:textId="77777777" w:rsidR="0084729E" w:rsidRDefault="0084729E" w:rsidP="0084729E">
      <w:pPr>
        <w:tabs>
          <w:tab w:val="left" w:pos="1640"/>
        </w:tabs>
      </w:pPr>
    </w:p>
    <w:p w14:paraId="37E20471" w14:textId="77777777" w:rsidR="0084729E" w:rsidRDefault="0084729E" w:rsidP="0084729E">
      <w:pPr>
        <w:tabs>
          <w:tab w:val="left" w:pos="1640"/>
        </w:tabs>
      </w:pPr>
    </w:p>
    <w:p w14:paraId="74D1468D" w14:textId="77777777" w:rsidR="0084729E" w:rsidRDefault="0084729E" w:rsidP="0084729E">
      <w:pPr>
        <w:tabs>
          <w:tab w:val="left" w:pos="1640"/>
        </w:tabs>
      </w:pPr>
      <w:r>
        <w:t>9. Why is slope important in architecture?</w:t>
      </w:r>
    </w:p>
    <w:p w14:paraId="1B8C97D2" w14:textId="77777777" w:rsidR="0084729E" w:rsidRDefault="0084729E" w:rsidP="0084729E">
      <w:pPr>
        <w:tabs>
          <w:tab w:val="left" w:pos="1640"/>
        </w:tabs>
      </w:pPr>
      <w:r>
        <w:t>Include the following in your answer:</w:t>
      </w:r>
    </w:p>
    <w:p w14:paraId="7BA90BDB" w14:textId="77777777" w:rsidR="0084729E" w:rsidRDefault="0084729E" w:rsidP="0084729E">
      <w:pPr>
        <w:pStyle w:val="ListParagraph"/>
        <w:numPr>
          <w:ilvl w:val="0"/>
          <w:numId w:val="12"/>
        </w:numPr>
        <w:tabs>
          <w:tab w:val="left" w:pos="1640"/>
        </w:tabs>
      </w:pPr>
      <w:r>
        <w:t>An explanation of how to find the slope of a roof, and</w:t>
      </w:r>
    </w:p>
    <w:p w14:paraId="1F38D615" w14:textId="77777777" w:rsidR="0084729E" w:rsidRDefault="0084729E" w:rsidP="0084729E">
      <w:pPr>
        <w:pStyle w:val="ListParagraph"/>
        <w:numPr>
          <w:ilvl w:val="0"/>
          <w:numId w:val="12"/>
        </w:numPr>
        <w:tabs>
          <w:tab w:val="left" w:pos="1640"/>
        </w:tabs>
      </w:pPr>
      <w:r>
        <w:t>A comparison of the appearance of rooms with different slopes.</w:t>
      </w:r>
    </w:p>
    <w:p w14:paraId="6279B17A" w14:textId="77777777" w:rsidR="0084729E" w:rsidRDefault="0084729E" w:rsidP="0084729E">
      <w:pPr>
        <w:tabs>
          <w:tab w:val="left" w:pos="1640"/>
        </w:tabs>
      </w:pPr>
    </w:p>
    <w:p w14:paraId="719A8AF4" w14:textId="57068D8A" w:rsidR="0084729E" w:rsidRPr="00492969" w:rsidRDefault="00492969" w:rsidP="00492969">
      <w:pPr>
        <w:pStyle w:val="ListParagraph"/>
        <w:numPr>
          <w:ilvl w:val="1"/>
          <w:numId w:val="12"/>
        </w:numPr>
        <w:tabs>
          <w:tab w:val="left" w:pos="1640"/>
        </w:tabs>
      </w:pPr>
      <w:r>
        <w:rPr>
          <w:color w:val="FF0000"/>
        </w:rPr>
        <w:t>You measure from the edge to the middle and measure how far up the top of the roof is from the lower edge. (Make a right triangle)</w:t>
      </w:r>
    </w:p>
    <w:p w14:paraId="4D8E034B" w14:textId="7C9812EB" w:rsidR="00492969" w:rsidRPr="006C121C" w:rsidRDefault="00492969" w:rsidP="00492969">
      <w:pPr>
        <w:pStyle w:val="ListParagraph"/>
        <w:numPr>
          <w:ilvl w:val="1"/>
          <w:numId w:val="12"/>
        </w:numPr>
        <w:tabs>
          <w:tab w:val="left" w:pos="1640"/>
        </w:tabs>
      </w:pPr>
      <w:r>
        <w:rPr>
          <w:color w:val="FF0000"/>
        </w:rPr>
        <w:t>Bigger slope = steeper roof.</w:t>
      </w:r>
    </w:p>
    <w:p w14:paraId="1FF1A2E1" w14:textId="77777777" w:rsidR="0084729E" w:rsidRPr="006C121C" w:rsidRDefault="0084729E" w:rsidP="006C121C">
      <w:pPr>
        <w:tabs>
          <w:tab w:val="left" w:pos="1640"/>
        </w:tabs>
      </w:pPr>
    </w:p>
    <w:sectPr w:rsidR="0084729E" w:rsidRPr="006C121C" w:rsidSect="00801B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3CBD2D4" w14:textId="77777777" w:rsidR="00E46427" w:rsidRDefault="00E46427" w:rsidP="00E02461">
      <w:r>
        <w:separator/>
      </w:r>
    </w:p>
  </w:endnote>
  <w:endnote w:type="continuationSeparator" w:id="0">
    <w:p w14:paraId="3A859EA0" w14:textId="77777777" w:rsidR="00E46427" w:rsidRDefault="00E46427" w:rsidP="00E02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5505ADE" w14:textId="77777777" w:rsidR="00E46427" w:rsidRDefault="00E46427" w:rsidP="00E02461">
      <w:r>
        <w:separator/>
      </w:r>
    </w:p>
  </w:footnote>
  <w:footnote w:type="continuationSeparator" w:id="0">
    <w:p w14:paraId="79E09178" w14:textId="77777777" w:rsidR="00E46427" w:rsidRDefault="00E46427" w:rsidP="00E0246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A05960"/>
    <w:multiLevelType w:val="hybridMultilevel"/>
    <w:tmpl w:val="0016B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F27BCD"/>
    <w:multiLevelType w:val="hybridMultilevel"/>
    <w:tmpl w:val="BC4098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762C95"/>
    <w:multiLevelType w:val="hybridMultilevel"/>
    <w:tmpl w:val="2F1A7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CC5424"/>
    <w:multiLevelType w:val="hybridMultilevel"/>
    <w:tmpl w:val="C2EED8DA"/>
    <w:lvl w:ilvl="0" w:tplc="3FD8CA1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A42404"/>
    <w:multiLevelType w:val="hybridMultilevel"/>
    <w:tmpl w:val="ECC8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AB1BA4"/>
    <w:multiLevelType w:val="hybridMultilevel"/>
    <w:tmpl w:val="F0D23FE6"/>
    <w:lvl w:ilvl="0" w:tplc="239A24B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9C6B02"/>
    <w:multiLevelType w:val="hybridMultilevel"/>
    <w:tmpl w:val="C2EED8DA"/>
    <w:lvl w:ilvl="0" w:tplc="3FD8CA1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F91106"/>
    <w:multiLevelType w:val="hybridMultilevel"/>
    <w:tmpl w:val="1666B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FA6554"/>
    <w:multiLevelType w:val="hybridMultilevel"/>
    <w:tmpl w:val="C2EED8DA"/>
    <w:lvl w:ilvl="0" w:tplc="3FD8CA1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F55625"/>
    <w:multiLevelType w:val="hybridMultilevel"/>
    <w:tmpl w:val="BD260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0705F1"/>
    <w:multiLevelType w:val="hybridMultilevel"/>
    <w:tmpl w:val="C860B6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7"/>
  </w:num>
  <w:num w:numId="4">
    <w:abstractNumId w:val="4"/>
  </w:num>
  <w:num w:numId="5">
    <w:abstractNumId w:val="0"/>
  </w:num>
  <w:num w:numId="6">
    <w:abstractNumId w:val="1"/>
  </w:num>
  <w:num w:numId="7">
    <w:abstractNumId w:val="8"/>
  </w:num>
  <w:num w:numId="8">
    <w:abstractNumId w:val="11"/>
  </w:num>
  <w:num w:numId="9">
    <w:abstractNumId w:val="2"/>
  </w:num>
  <w:num w:numId="10">
    <w:abstractNumId w:val="3"/>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ttachedTemplate r:id="rId1"/>
  <w:defaultTabStop w:val="720"/>
  <w:characterSpacingControl w:val="doNotCompress"/>
  <w:savePreviewPicture/>
  <w:hdrShapeDefaults>
    <o:shapedefaults v:ext="edit" spidmax="4098"/>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095"/>
    <w:rsid w:val="0006123A"/>
    <w:rsid w:val="000635F7"/>
    <w:rsid w:val="00071B90"/>
    <w:rsid w:val="000B0252"/>
    <w:rsid w:val="000B1ACF"/>
    <w:rsid w:val="000B615C"/>
    <w:rsid w:val="000D670E"/>
    <w:rsid w:val="000E6F29"/>
    <w:rsid w:val="000F42BD"/>
    <w:rsid w:val="00100429"/>
    <w:rsid w:val="001053D6"/>
    <w:rsid w:val="00160744"/>
    <w:rsid w:val="001621EE"/>
    <w:rsid w:val="00186816"/>
    <w:rsid w:val="00195E24"/>
    <w:rsid w:val="00197FA9"/>
    <w:rsid w:val="001A5D31"/>
    <w:rsid w:val="001C7335"/>
    <w:rsid w:val="001D4444"/>
    <w:rsid w:val="001E0817"/>
    <w:rsid w:val="001E69DA"/>
    <w:rsid w:val="001F11DB"/>
    <w:rsid w:val="001F2B51"/>
    <w:rsid w:val="002035E4"/>
    <w:rsid w:val="00203C4C"/>
    <w:rsid w:val="002120B1"/>
    <w:rsid w:val="00215E0A"/>
    <w:rsid w:val="00240825"/>
    <w:rsid w:val="0024536F"/>
    <w:rsid w:val="00273309"/>
    <w:rsid w:val="002D1095"/>
    <w:rsid w:val="0032597F"/>
    <w:rsid w:val="00326D65"/>
    <w:rsid w:val="003B151C"/>
    <w:rsid w:val="003F62C5"/>
    <w:rsid w:val="00400E23"/>
    <w:rsid w:val="00406C05"/>
    <w:rsid w:val="00410B61"/>
    <w:rsid w:val="004659FB"/>
    <w:rsid w:val="004730A4"/>
    <w:rsid w:val="004817C3"/>
    <w:rsid w:val="00492969"/>
    <w:rsid w:val="004A7F50"/>
    <w:rsid w:val="004B1AEF"/>
    <w:rsid w:val="004E483B"/>
    <w:rsid w:val="00513891"/>
    <w:rsid w:val="00577739"/>
    <w:rsid w:val="005A6233"/>
    <w:rsid w:val="005C3C18"/>
    <w:rsid w:val="005D1184"/>
    <w:rsid w:val="005D1B7F"/>
    <w:rsid w:val="005F21BA"/>
    <w:rsid w:val="00604F6F"/>
    <w:rsid w:val="00606ED1"/>
    <w:rsid w:val="00663F05"/>
    <w:rsid w:val="00673D9D"/>
    <w:rsid w:val="006A79BD"/>
    <w:rsid w:val="006C121C"/>
    <w:rsid w:val="006E4E73"/>
    <w:rsid w:val="006E6C9A"/>
    <w:rsid w:val="007118A3"/>
    <w:rsid w:val="00712DE6"/>
    <w:rsid w:val="00741D59"/>
    <w:rsid w:val="00746456"/>
    <w:rsid w:val="007566BD"/>
    <w:rsid w:val="007573E8"/>
    <w:rsid w:val="00771E66"/>
    <w:rsid w:val="00795E4A"/>
    <w:rsid w:val="00801B6B"/>
    <w:rsid w:val="00810AF8"/>
    <w:rsid w:val="008132C2"/>
    <w:rsid w:val="00821CBD"/>
    <w:rsid w:val="008221D6"/>
    <w:rsid w:val="008309D1"/>
    <w:rsid w:val="008332F0"/>
    <w:rsid w:val="00836389"/>
    <w:rsid w:val="00836F44"/>
    <w:rsid w:val="0084729E"/>
    <w:rsid w:val="00847C2A"/>
    <w:rsid w:val="0089131A"/>
    <w:rsid w:val="008D2BE3"/>
    <w:rsid w:val="008E0259"/>
    <w:rsid w:val="008F26AA"/>
    <w:rsid w:val="00904F88"/>
    <w:rsid w:val="00916104"/>
    <w:rsid w:val="009652A2"/>
    <w:rsid w:val="0099219A"/>
    <w:rsid w:val="00995239"/>
    <w:rsid w:val="009D685D"/>
    <w:rsid w:val="00A410B5"/>
    <w:rsid w:val="00A76448"/>
    <w:rsid w:val="00A76C3E"/>
    <w:rsid w:val="00A7703D"/>
    <w:rsid w:val="00A80869"/>
    <w:rsid w:val="00A91AF2"/>
    <w:rsid w:val="00AA1429"/>
    <w:rsid w:val="00AB4F73"/>
    <w:rsid w:val="00AB6444"/>
    <w:rsid w:val="00AB70B8"/>
    <w:rsid w:val="00AD3F98"/>
    <w:rsid w:val="00AE2124"/>
    <w:rsid w:val="00B42BA8"/>
    <w:rsid w:val="00B72FF8"/>
    <w:rsid w:val="00B86927"/>
    <w:rsid w:val="00B90917"/>
    <w:rsid w:val="00BA2DEE"/>
    <w:rsid w:val="00BD12B4"/>
    <w:rsid w:val="00BD3D80"/>
    <w:rsid w:val="00BE3EF4"/>
    <w:rsid w:val="00BF3F47"/>
    <w:rsid w:val="00C03E04"/>
    <w:rsid w:val="00C15A2D"/>
    <w:rsid w:val="00C24845"/>
    <w:rsid w:val="00C50612"/>
    <w:rsid w:val="00C65C0C"/>
    <w:rsid w:val="00C74E31"/>
    <w:rsid w:val="00C90C4F"/>
    <w:rsid w:val="00CC14C4"/>
    <w:rsid w:val="00CE1CEE"/>
    <w:rsid w:val="00CE2DF9"/>
    <w:rsid w:val="00D32042"/>
    <w:rsid w:val="00D53493"/>
    <w:rsid w:val="00D5521E"/>
    <w:rsid w:val="00D90765"/>
    <w:rsid w:val="00D93585"/>
    <w:rsid w:val="00DA0ED3"/>
    <w:rsid w:val="00DD05D7"/>
    <w:rsid w:val="00DD3A2D"/>
    <w:rsid w:val="00DF03EF"/>
    <w:rsid w:val="00E02461"/>
    <w:rsid w:val="00E10BD6"/>
    <w:rsid w:val="00E40257"/>
    <w:rsid w:val="00E46427"/>
    <w:rsid w:val="00E53F60"/>
    <w:rsid w:val="00E67935"/>
    <w:rsid w:val="00E77EE2"/>
    <w:rsid w:val="00E83ECD"/>
    <w:rsid w:val="00EA4055"/>
    <w:rsid w:val="00EB2C86"/>
    <w:rsid w:val="00F479AB"/>
    <w:rsid w:val="00F54EF4"/>
    <w:rsid w:val="00F56E52"/>
    <w:rsid w:val="00F6056C"/>
    <w:rsid w:val="00F71B61"/>
    <w:rsid w:val="00F75F51"/>
    <w:rsid w:val="00FC04CC"/>
    <w:rsid w:val="00FD1987"/>
    <w:rsid w:val="00FD7D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05AD62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6BD"/>
    <w:pPr>
      <w:ind w:left="720"/>
      <w:contextualSpacing/>
    </w:pPr>
  </w:style>
  <w:style w:type="character" w:styleId="Hyperlink">
    <w:name w:val="Hyperlink"/>
    <w:basedOn w:val="DefaultParagraphFont"/>
    <w:uiPriority w:val="99"/>
    <w:unhideWhenUsed/>
    <w:rsid w:val="00E02461"/>
    <w:rPr>
      <w:color w:val="0000FF" w:themeColor="hyperlink"/>
      <w:u w:val="single"/>
    </w:rPr>
  </w:style>
  <w:style w:type="paragraph" w:styleId="Header">
    <w:name w:val="header"/>
    <w:basedOn w:val="Normal"/>
    <w:link w:val="HeaderChar"/>
    <w:uiPriority w:val="99"/>
    <w:unhideWhenUsed/>
    <w:rsid w:val="00E02461"/>
    <w:pPr>
      <w:tabs>
        <w:tab w:val="center" w:pos="4320"/>
        <w:tab w:val="right" w:pos="8640"/>
      </w:tabs>
    </w:pPr>
  </w:style>
  <w:style w:type="character" w:customStyle="1" w:styleId="HeaderChar">
    <w:name w:val="Header Char"/>
    <w:basedOn w:val="DefaultParagraphFont"/>
    <w:link w:val="Header"/>
    <w:uiPriority w:val="99"/>
    <w:rsid w:val="00E02461"/>
  </w:style>
  <w:style w:type="paragraph" w:styleId="Footer">
    <w:name w:val="footer"/>
    <w:basedOn w:val="Normal"/>
    <w:link w:val="FooterChar"/>
    <w:uiPriority w:val="99"/>
    <w:unhideWhenUsed/>
    <w:rsid w:val="00E02461"/>
    <w:pPr>
      <w:tabs>
        <w:tab w:val="center" w:pos="4320"/>
        <w:tab w:val="right" w:pos="8640"/>
      </w:tabs>
    </w:pPr>
  </w:style>
  <w:style w:type="character" w:customStyle="1" w:styleId="FooterChar">
    <w:name w:val="Footer Char"/>
    <w:basedOn w:val="DefaultParagraphFont"/>
    <w:link w:val="Footer"/>
    <w:uiPriority w:val="99"/>
    <w:rsid w:val="00E02461"/>
  </w:style>
  <w:style w:type="paragraph" w:styleId="BalloonText">
    <w:name w:val="Balloon Text"/>
    <w:basedOn w:val="Normal"/>
    <w:link w:val="BalloonTextChar"/>
    <w:uiPriority w:val="99"/>
    <w:semiHidden/>
    <w:unhideWhenUsed/>
    <w:rsid w:val="00E024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2461"/>
    <w:rPr>
      <w:rFonts w:ascii="Lucida Grande" w:hAnsi="Lucida Grande" w:cs="Lucida Grande"/>
      <w:sz w:val="18"/>
      <w:szCs w:val="18"/>
    </w:rPr>
  </w:style>
  <w:style w:type="table" w:styleId="TableGrid">
    <w:name w:val="Table Grid"/>
    <w:basedOn w:val="TableNormal"/>
    <w:uiPriority w:val="59"/>
    <w:rsid w:val="00801B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801B6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6BD"/>
    <w:pPr>
      <w:ind w:left="720"/>
      <w:contextualSpacing/>
    </w:pPr>
  </w:style>
  <w:style w:type="character" w:styleId="Hyperlink">
    <w:name w:val="Hyperlink"/>
    <w:basedOn w:val="DefaultParagraphFont"/>
    <w:uiPriority w:val="99"/>
    <w:unhideWhenUsed/>
    <w:rsid w:val="00E02461"/>
    <w:rPr>
      <w:color w:val="0000FF" w:themeColor="hyperlink"/>
      <w:u w:val="single"/>
    </w:rPr>
  </w:style>
  <w:style w:type="paragraph" w:styleId="Header">
    <w:name w:val="header"/>
    <w:basedOn w:val="Normal"/>
    <w:link w:val="HeaderChar"/>
    <w:uiPriority w:val="99"/>
    <w:unhideWhenUsed/>
    <w:rsid w:val="00E02461"/>
    <w:pPr>
      <w:tabs>
        <w:tab w:val="center" w:pos="4320"/>
        <w:tab w:val="right" w:pos="8640"/>
      </w:tabs>
    </w:pPr>
  </w:style>
  <w:style w:type="character" w:customStyle="1" w:styleId="HeaderChar">
    <w:name w:val="Header Char"/>
    <w:basedOn w:val="DefaultParagraphFont"/>
    <w:link w:val="Header"/>
    <w:uiPriority w:val="99"/>
    <w:rsid w:val="00E02461"/>
  </w:style>
  <w:style w:type="paragraph" w:styleId="Footer">
    <w:name w:val="footer"/>
    <w:basedOn w:val="Normal"/>
    <w:link w:val="FooterChar"/>
    <w:uiPriority w:val="99"/>
    <w:unhideWhenUsed/>
    <w:rsid w:val="00E02461"/>
    <w:pPr>
      <w:tabs>
        <w:tab w:val="center" w:pos="4320"/>
        <w:tab w:val="right" w:pos="8640"/>
      </w:tabs>
    </w:pPr>
  </w:style>
  <w:style w:type="character" w:customStyle="1" w:styleId="FooterChar">
    <w:name w:val="Footer Char"/>
    <w:basedOn w:val="DefaultParagraphFont"/>
    <w:link w:val="Footer"/>
    <w:uiPriority w:val="99"/>
    <w:rsid w:val="00E02461"/>
  </w:style>
  <w:style w:type="paragraph" w:styleId="BalloonText">
    <w:name w:val="Balloon Text"/>
    <w:basedOn w:val="Normal"/>
    <w:link w:val="BalloonTextChar"/>
    <w:uiPriority w:val="99"/>
    <w:semiHidden/>
    <w:unhideWhenUsed/>
    <w:rsid w:val="00E024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2461"/>
    <w:rPr>
      <w:rFonts w:ascii="Lucida Grande" w:hAnsi="Lucida Grande" w:cs="Lucida Grande"/>
      <w:sz w:val="18"/>
      <w:szCs w:val="18"/>
    </w:rPr>
  </w:style>
  <w:style w:type="table" w:styleId="TableGrid">
    <w:name w:val="Table Grid"/>
    <w:basedOn w:val="TableNormal"/>
    <w:uiPriority w:val="59"/>
    <w:rsid w:val="00801B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801B6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emf"/><Relationship Id="rId16" Type="http://schemas.openxmlformats.org/officeDocument/2006/relationships/oleObject" Target="embeddings/Microsoft_Equation2.bin"/><Relationship Id="rId17" Type="http://schemas.openxmlformats.org/officeDocument/2006/relationships/image" Target="media/image7.emf"/><Relationship Id="rId18" Type="http://schemas.openxmlformats.org/officeDocument/2006/relationships/oleObject" Target="embeddings/Microsoft_Equation3.bin"/><Relationship Id="rId19" Type="http://schemas.openxmlformats.org/officeDocument/2006/relationships/image" Target="media/image8.emf"/><Relationship Id="rId63" Type="http://schemas.openxmlformats.org/officeDocument/2006/relationships/image" Target="media/image32.emf"/><Relationship Id="rId64" Type="http://schemas.openxmlformats.org/officeDocument/2006/relationships/oleObject" Target="embeddings/Microsoft_Equation24.bin"/><Relationship Id="rId65" Type="http://schemas.openxmlformats.org/officeDocument/2006/relationships/image" Target="media/image33.emf"/><Relationship Id="rId66" Type="http://schemas.openxmlformats.org/officeDocument/2006/relationships/oleObject" Target="embeddings/Microsoft_Equation25.bin"/><Relationship Id="rId67" Type="http://schemas.openxmlformats.org/officeDocument/2006/relationships/image" Target="media/image34.emf"/><Relationship Id="rId68" Type="http://schemas.openxmlformats.org/officeDocument/2006/relationships/oleObject" Target="embeddings/Microsoft_Equation26.bin"/><Relationship Id="rId69" Type="http://schemas.openxmlformats.org/officeDocument/2006/relationships/image" Target="media/image35.emf"/><Relationship Id="rId50" Type="http://schemas.openxmlformats.org/officeDocument/2006/relationships/oleObject" Target="embeddings/Microsoft_Equation18.bin"/><Relationship Id="rId51" Type="http://schemas.openxmlformats.org/officeDocument/2006/relationships/image" Target="media/image25.emf"/><Relationship Id="rId52" Type="http://schemas.openxmlformats.org/officeDocument/2006/relationships/oleObject" Target="embeddings/Microsoft_Equation19.bin"/><Relationship Id="rId53" Type="http://schemas.openxmlformats.org/officeDocument/2006/relationships/image" Target="media/image26.emf"/><Relationship Id="rId54" Type="http://schemas.openxmlformats.org/officeDocument/2006/relationships/oleObject" Target="embeddings/Microsoft_Equation20.bin"/><Relationship Id="rId55" Type="http://schemas.openxmlformats.org/officeDocument/2006/relationships/image" Target="media/image27.emf"/><Relationship Id="rId56" Type="http://schemas.openxmlformats.org/officeDocument/2006/relationships/oleObject" Target="embeddings/Microsoft_Equation21.bin"/><Relationship Id="rId57" Type="http://schemas.openxmlformats.org/officeDocument/2006/relationships/image" Target="media/image28.png"/><Relationship Id="rId58" Type="http://schemas.openxmlformats.org/officeDocument/2006/relationships/image" Target="media/image29.png"/><Relationship Id="rId59" Type="http://schemas.openxmlformats.org/officeDocument/2006/relationships/image" Target="media/image30.emf"/><Relationship Id="rId40" Type="http://schemas.openxmlformats.org/officeDocument/2006/relationships/image" Target="media/image19.emf"/><Relationship Id="rId41" Type="http://schemas.openxmlformats.org/officeDocument/2006/relationships/oleObject" Target="embeddings/Microsoft_Equation14.bin"/><Relationship Id="rId42" Type="http://schemas.openxmlformats.org/officeDocument/2006/relationships/image" Target="media/image20.emf"/><Relationship Id="rId43" Type="http://schemas.openxmlformats.org/officeDocument/2006/relationships/oleObject" Target="embeddings/Microsoft_Equation15.bin"/><Relationship Id="rId44" Type="http://schemas.openxmlformats.org/officeDocument/2006/relationships/image" Target="media/image21.emf"/><Relationship Id="rId45" Type="http://schemas.openxmlformats.org/officeDocument/2006/relationships/oleObject" Target="embeddings/Microsoft_Equation16.bin"/><Relationship Id="rId46" Type="http://schemas.openxmlformats.org/officeDocument/2006/relationships/image" Target="media/image22.png"/><Relationship Id="rId47" Type="http://schemas.openxmlformats.org/officeDocument/2006/relationships/image" Target="media/image23.emf"/><Relationship Id="rId48" Type="http://schemas.openxmlformats.org/officeDocument/2006/relationships/oleObject" Target="embeddings/Microsoft_Equation17.bin"/><Relationship Id="rId49" Type="http://schemas.openxmlformats.org/officeDocument/2006/relationships/image" Target="media/image24.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prezi.com/zf8wis33bsnw/test/" TargetMode="External"/><Relationship Id="rId9" Type="http://schemas.openxmlformats.org/officeDocument/2006/relationships/image" Target="media/image1.png"/><Relationship Id="rId30" Type="http://schemas.openxmlformats.org/officeDocument/2006/relationships/oleObject" Target="embeddings/Microsoft_Equation9.bin"/><Relationship Id="rId31" Type="http://schemas.openxmlformats.org/officeDocument/2006/relationships/image" Target="media/image14.emf"/><Relationship Id="rId32" Type="http://schemas.openxmlformats.org/officeDocument/2006/relationships/oleObject" Target="embeddings/Microsoft_Equation10.bin"/><Relationship Id="rId33" Type="http://schemas.openxmlformats.org/officeDocument/2006/relationships/image" Target="media/image15.png"/><Relationship Id="rId34" Type="http://schemas.openxmlformats.org/officeDocument/2006/relationships/image" Target="media/image16.emf"/><Relationship Id="rId35" Type="http://schemas.openxmlformats.org/officeDocument/2006/relationships/oleObject" Target="embeddings/Microsoft_Equation11.bin"/><Relationship Id="rId36" Type="http://schemas.openxmlformats.org/officeDocument/2006/relationships/image" Target="media/image17.emf"/><Relationship Id="rId37" Type="http://schemas.openxmlformats.org/officeDocument/2006/relationships/oleObject" Target="embeddings/Microsoft_Equation12.bin"/><Relationship Id="rId38" Type="http://schemas.openxmlformats.org/officeDocument/2006/relationships/image" Target="media/image18.emf"/><Relationship Id="rId39" Type="http://schemas.openxmlformats.org/officeDocument/2006/relationships/oleObject" Target="embeddings/Microsoft_Equation13.bin"/><Relationship Id="rId80" Type="http://schemas.openxmlformats.org/officeDocument/2006/relationships/image" Target="media/image41.emf"/><Relationship Id="rId81" Type="http://schemas.openxmlformats.org/officeDocument/2006/relationships/oleObject" Target="embeddings/Microsoft_Equation32.bin"/><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oleObject" Target="embeddings/Microsoft_Equation27.bin"/><Relationship Id="rId71" Type="http://schemas.openxmlformats.org/officeDocument/2006/relationships/image" Target="media/image36.emf"/><Relationship Id="rId72" Type="http://schemas.openxmlformats.org/officeDocument/2006/relationships/oleObject" Target="embeddings/Microsoft_Equation28.bin"/><Relationship Id="rId20" Type="http://schemas.openxmlformats.org/officeDocument/2006/relationships/oleObject" Target="embeddings/Microsoft_Equation4.bin"/><Relationship Id="rId21" Type="http://schemas.openxmlformats.org/officeDocument/2006/relationships/image" Target="media/image9.emf"/><Relationship Id="rId22" Type="http://schemas.openxmlformats.org/officeDocument/2006/relationships/oleObject" Target="embeddings/Microsoft_Equation5.bin"/><Relationship Id="rId23" Type="http://schemas.openxmlformats.org/officeDocument/2006/relationships/image" Target="media/image10.emf"/><Relationship Id="rId24" Type="http://schemas.openxmlformats.org/officeDocument/2006/relationships/oleObject" Target="embeddings/Microsoft_Equation6.bin"/><Relationship Id="rId25" Type="http://schemas.openxmlformats.org/officeDocument/2006/relationships/image" Target="media/image11.emf"/><Relationship Id="rId26" Type="http://schemas.openxmlformats.org/officeDocument/2006/relationships/oleObject" Target="embeddings/Microsoft_Equation7.bin"/><Relationship Id="rId27" Type="http://schemas.openxmlformats.org/officeDocument/2006/relationships/image" Target="media/image12.emf"/><Relationship Id="rId28" Type="http://schemas.openxmlformats.org/officeDocument/2006/relationships/oleObject" Target="embeddings/Microsoft_Equation8.bin"/><Relationship Id="rId29" Type="http://schemas.openxmlformats.org/officeDocument/2006/relationships/image" Target="media/image13.emf"/><Relationship Id="rId73" Type="http://schemas.openxmlformats.org/officeDocument/2006/relationships/image" Target="media/image37.png"/><Relationship Id="rId74" Type="http://schemas.openxmlformats.org/officeDocument/2006/relationships/image" Target="media/image38.emf"/><Relationship Id="rId75" Type="http://schemas.openxmlformats.org/officeDocument/2006/relationships/oleObject" Target="embeddings/Microsoft_Equation29.bin"/><Relationship Id="rId76" Type="http://schemas.openxmlformats.org/officeDocument/2006/relationships/image" Target="media/image39.emf"/><Relationship Id="rId77" Type="http://schemas.openxmlformats.org/officeDocument/2006/relationships/oleObject" Target="embeddings/Microsoft_Equation30.bin"/><Relationship Id="rId78" Type="http://schemas.openxmlformats.org/officeDocument/2006/relationships/image" Target="media/image40.emf"/><Relationship Id="rId79" Type="http://schemas.openxmlformats.org/officeDocument/2006/relationships/oleObject" Target="embeddings/Microsoft_Equation31.bin"/><Relationship Id="rId60" Type="http://schemas.openxmlformats.org/officeDocument/2006/relationships/oleObject" Target="embeddings/Microsoft_Equation22.bin"/><Relationship Id="rId61" Type="http://schemas.openxmlformats.org/officeDocument/2006/relationships/image" Target="media/image31.emf"/><Relationship Id="rId62" Type="http://schemas.openxmlformats.org/officeDocument/2006/relationships/oleObject" Target="embeddings/Microsoft_Equation23.bin"/><Relationship Id="rId10" Type="http://schemas.openxmlformats.org/officeDocument/2006/relationships/image" Target="media/image2.emf"/><Relationship Id="rId11" Type="http://schemas.openxmlformats.org/officeDocument/2006/relationships/oleObject" Target="embeddings/Microsoft_Equation1.bin"/><Relationship Id="rId12"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lisonnardini:Documents:Education%20Resources:Lesson%20Plans:Lesson%20Plan%20Template%20Less%20Detail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Lesson Plan Template Less Detailed.dotx</Template>
  <TotalTime>6</TotalTime>
  <Pages>32</Pages>
  <Words>3967</Words>
  <Characters>22614</Characters>
  <Application>Microsoft Macintosh Word</Application>
  <DocSecurity>0</DocSecurity>
  <Lines>188</Lines>
  <Paragraphs>53</Paragraphs>
  <ScaleCrop>false</ScaleCrop>
  <Company/>
  <LinksUpToDate>false</LinksUpToDate>
  <CharactersWithSpaces>26528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Nardini</dc:creator>
  <cp:keywords/>
  <dc:description/>
  <cp:lastModifiedBy>Alison Nardini</cp:lastModifiedBy>
  <cp:revision>10</cp:revision>
  <dcterms:created xsi:type="dcterms:W3CDTF">2011-11-08T04:13:00Z</dcterms:created>
  <dcterms:modified xsi:type="dcterms:W3CDTF">2011-11-08T13:11:00Z</dcterms:modified>
</cp:coreProperties>
</file>